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D2" w:rsidRPr="00880C59" w:rsidRDefault="002B22D2" w:rsidP="00880C59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АВТОНОМНАЯ НЕКОММЕРЧЕСКАЯ ОРГАНИЗАЦИЯ ВЫСШЕГО ОБРАЗОВАНИЯ «МОСКОВСКИЙ УНИВЕРСИТЕТ «СИНЕРГИЯ»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Факультет Менеджмента</w: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2F2BF3">
        <w:rPr>
          <w:rFonts w:ascii="Times New Roman" w:hAnsi="Times New Roman"/>
          <w:b/>
          <w:sz w:val="24"/>
          <w:szCs w:val="24"/>
          <w:lang w:eastAsia="ru-RU"/>
        </w:rPr>
        <w:t>38.03.02 Менеджмент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   </w:t>
      </w:r>
      <w:r w:rsidRPr="00880C59">
        <w:rPr>
          <w:rFonts w:ascii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:rsidR="002B22D2" w:rsidRPr="002F2BF3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Маркетинг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Default="002B22D2" w:rsidP="004209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C191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4" o:spid="_x0000_i1029" type="#_x0000_t75" style="width:182.25pt;height:121.5pt;visibility:visible">
            <v:imagedata r:id="rId7" o:title=""/>
          </v:shape>
        </w:pic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/>
          <w:sz w:val="28"/>
          <w:szCs w:val="28"/>
          <w:lang w:eastAsia="ru-RU"/>
        </w:rPr>
        <w:t>ПРОИЗВОДСТВЕННУЮ ПРАКТИКУ</w: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</w:p>
    <w:p w:rsidR="002B22D2" w:rsidRPr="00441ED5" w:rsidRDefault="002B22D2" w:rsidP="0054482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41ED5">
        <w:rPr>
          <w:rFonts w:ascii="Times New Roman" w:hAnsi="Times New Roman"/>
          <w:b/>
          <w:sz w:val="28"/>
          <w:szCs w:val="28"/>
          <w:lang w:eastAsia="ru-RU"/>
        </w:rPr>
        <w:t>Технологическая (проектно-технологическая) практика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22D2" w:rsidRDefault="002B22D2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</w:p>
    <w:p w:rsidR="002B22D2" w:rsidRPr="00D407AD" w:rsidRDefault="002B22D2" w:rsidP="000F6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1909">
        <w:rPr>
          <w:rFonts w:ascii="Times New Roman" w:hAnsi="Times New Roman"/>
          <w:b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семестр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</w:p>
    <w:p w:rsidR="002B22D2" w:rsidRPr="00880C59" w:rsidRDefault="002B22D2" w:rsidP="00880C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880C59">
        <w:rPr>
          <w:rFonts w:ascii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880C59"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880C59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880C59">
        <w:rPr>
          <w:rFonts w:ascii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</w:pPr>
      <w:r w:rsidRPr="00880C59"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(Шифр и № группы)                                                           (</w:t>
      </w:r>
      <w:r w:rsidRPr="00880C59">
        <w:rPr>
          <w:rFonts w:ascii="Times New Roman" w:hAnsi="Times New Roman"/>
          <w:iCs/>
          <w:sz w:val="16"/>
          <w:szCs w:val="16"/>
          <w:lang w:eastAsia="ru-RU"/>
        </w:rPr>
        <w:t>ФИО</w:t>
      </w:r>
      <w:r w:rsidRPr="00880C59">
        <w:rPr>
          <w:rFonts w:ascii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обучающегося)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0A0"/>
      </w:tblPr>
      <w:tblGrid>
        <w:gridCol w:w="9571"/>
      </w:tblGrid>
      <w:tr w:rsidR="002B22D2" w:rsidRPr="003A3A87" w:rsidTr="005900F8">
        <w:tc>
          <w:tcPr>
            <w:tcW w:w="10137" w:type="dxa"/>
            <w:tcBorders>
              <w:bottom w:val="single" w:sz="4" w:space="0" w:color="auto"/>
            </w:tcBorders>
          </w:tcPr>
          <w:p w:rsidR="002B22D2" w:rsidRPr="00E740B0" w:rsidRDefault="002B22D2" w:rsidP="00E74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740B0">
              <w:rPr>
                <w:rFonts w:ascii="Times New Roman" w:hAnsi="Times New Roman"/>
                <w:sz w:val="28"/>
                <w:szCs w:val="28"/>
                <w:lang w:eastAsia="ru-RU"/>
              </w:rPr>
              <w:t>ООО"Деловые Линии"</w:t>
            </w:r>
          </w:p>
        </w:tc>
      </w:tr>
    </w:tbl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880C59">
        <w:rPr>
          <w:rFonts w:ascii="Times New Roman" w:hAnsi="Times New Roman"/>
          <w:sz w:val="16"/>
          <w:szCs w:val="16"/>
          <w:lang w:eastAsia="ru-RU"/>
        </w:rPr>
        <w:t xml:space="preserve"> (наименование структурного подразделения Образовательной организации)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sz w:val="24"/>
          <w:szCs w:val="24"/>
          <w:lang w:eastAsia="ru-RU"/>
        </w:rPr>
        <w:t>Срок прохождения практики: с «___» __________ 20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880C59">
        <w:rPr>
          <w:rFonts w:ascii="Times New Roman" w:hAnsi="Times New Roman"/>
          <w:sz w:val="24"/>
          <w:szCs w:val="24"/>
          <w:lang w:eastAsia="ru-RU"/>
        </w:rPr>
        <w:t>__ г. по «__» _________20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880C59">
        <w:rPr>
          <w:rFonts w:ascii="Times New Roman" w:hAnsi="Times New Roman"/>
          <w:sz w:val="24"/>
          <w:szCs w:val="24"/>
          <w:lang w:eastAsia="ru-RU"/>
        </w:rPr>
        <w:t xml:space="preserve">__ г. </w:t>
      </w:r>
    </w:p>
    <w:p w:rsidR="002B22D2" w:rsidRPr="009046C5" w:rsidRDefault="002B22D2" w:rsidP="00D52700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8"/>
          <w:szCs w:val="28"/>
          <w:lang w:eastAsia="ru-RU"/>
        </w:rPr>
        <w:br w:type="page"/>
      </w:r>
      <w:r w:rsidRPr="009046C5">
        <w:rPr>
          <w:rFonts w:ascii="Times New Roman" w:hAnsi="Times New Roman"/>
          <w:b/>
          <w:sz w:val="24"/>
          <w:szCs w:val="24"/>
          <w:lang w:eastAsia="ru-RU"/>
        </w:rPr>
        <w:t>Содержание инди</w:t>
      </w:r>
      <w:r>
        <w:rPr>
          <w:rFonts w:ascii="Times New Roman" w:hAnsi="Times New Roman"/>
          <w:b/>
          <w:sz w:val="24"/>
          <w:szCs w:val="24"/>
          <w:lang w:eastAsia="ru-RU"/>
        </w:rPr>
        <w:t>видуального задания на практику</w:t>
      </w:r>
    </w:p>
    <w:tbl>
      <w:tblPr>
        <w:tblW w:w="9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93"/>
        <w:gridCol w:w="7419"/>
      </w:tblGrid>
      <w:tr w:rsidR="002B22D2" w:rsidRPr="003A3A87" w:rsidTr="00881139">
        <w:trPr>
          <w:tblHeader/>
          <w:jc w:val="center"/>
        </w:trPr>
        <w:tc>
          <w:tcPr>
            <w:tcW w:w="1993" w:type="dxa"/>
          </w:tcPr>
          <w:p w:rsidR="002B22D2" w:rsidRPr="00441ED5" w:rsidRDefault="002B22D2" w:rsidP="00441E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9046C5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br w:type="page"/>
            </w:r>
            <w:r w:rsidRPr="00441ED5">
              <w:rPr>
                <w:rFonts w:ascii="Times New Roman" w:hAnsi="Times New Roman"/>
                <w:b/>
                <w:sz w:val="24"/>
                <w:szCs w:val="24"/>
                <w:lang/>
              </w:rPr>
              <w:t xml:space="preserve"> </w:t>
            </w:r>
            <w:r w:rsidRPr="00441ED5">
              <w:rPr>
                <w:rFonts w:ascii="Times New Roman" w:hAnsi="Times New Roman"/>
                <w:b/>
                <w:lang w:val="en-US"/>
              </w:rPr>
              <w:t>№ п/п</w:t>
            </w:r>
          </w:p>
        </w:tc>
        <w:tc>
          <w:tcPr>
            <w:tcW w:w="7419" w:type="dxa"/>
          </w:tcPr>
          <w:p w:rsidR="002B22D2" w:rsidRPr="004C60E1" w:rsidRDefault="002B22D2" w:rsidP="00441E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</w:t>
            </w:r>
          </w:p>
        </w:tc>
      </w:tr>
      <w:tr w:rsidR="002B22D2" w:rsidRPr="003A3A87" w:rsidTr="00881139">
        <w:trPr>
          <w:jc w:val="center"/>
        </w:trPr>
        <w:tc>
          <w:tcPr>
            <w:tcW w:w="1993" w:type="dxa"/>
          </w:tcPr>
          <w:p w:rsidR="002B22D2" w:rsidRPr="00441ED5" w:rsidRDefault="002B22D2" w:rsidP="00FC7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1ED5">
              <w:rPr>
                <w:rFonts w:ascii="Times New Roman" w:hAnsi="Times New Roman"/>
                <w:color w:val="000000"/>
              </w:rPr>
              <w:t>Кейс-задача 1</w:t>
            </w:r>
          </w:p>
        </w:tc>
        <w:tc>
          <w:tcPr>
            <w:tcW w:w="7419" w:type="dxa"/>
          </w:tcPr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</w:rPr>
              <w:t>Кейс-задача № 1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Описание ситуации: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Вы работаете в должности интернет-маркетолога отдела маркетинга компании. Руководством организации вам поставлена задача провести аудит сайта компании и подготовить на имя непосредственного руководителя краткий отчет по данной теме.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Содержание задания: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Используя доступ в Интернет проанализировать официальный сайт исследуемой организации. На основе данных статистической отчетности, документов, находящихся в открытом доступе, официального сайта компании, а также интернет-ресурсов, позволяющих провести технический аудит сайта определите: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25" w:hanging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показатели сайта: количество страниц в индексе Яндекса и Google, дата регистрации домена, «лэндинг» по конкурентным запросам</w:t>
            </w:r>
            <w:r w:rsidRPr="003A3A8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25" w:hanging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 xml:space="preserve">проверьте </w:t>
            </w: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файл robots.txt</w:t>
            </w:r>
            <w:r w:rsidRPr="003A3A8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25" w:hanging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проверьте наличие Sitemap.xml;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325" w:hanging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проверьте сквозную ссылку на главную страницу в логотипе или шапке сайта</w:t>
            </w:r>
          </w:p>
          <w:p w:rsidR="002B22D2" w:rsidRPr="00FC7FDD" w:rsidRDefault="002B22D2" w:rsidP="00FC7FDD">
            <w:pPr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внесите предложения по оптимизации</w:t>
            </w:r>
            <w:r w:rsidRPr="003A3A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B22D2" w:rsidRPr="003A3A87" w:rsidTr="00881139">
        <w:trPr>
          <w:jc w:val="center"/>
        </w:trPr>
        <w:tc>
          <w:tcPr>
            <w:tcW w:w="1993" w:type="dxa"/>
          </w:tcPr>
          <w:p w:rsidR="002B22D2" w:rsidRPr="00441ED5" w:rsidRDefault="002B22D2" w:rsidP="00FC7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441ED5">
              <w:rPr>
                <w:rFonts w:ascii="Times New Roman" w:hAnsi="Times New Roman"/>
                <w:color w:val="000000"/>
                <w:shd w:val="clear" w:color="auto" w:fill="FFFFFF"/>
              </w:rPr>
              <w:t>Кейс-задача 2</w:t>
            </w:r>
          </w:p>
        </w:tc>
        <w:tc>
          <w:tcPr>
            <w:tcW w:w="7419" w:type="dxa"/>
          </w:tcPr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</w:rPr>
              <w:t>Кейс-задача № 2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Описание ситуации: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Вы работаете в должности интернет-маркетолога отдела маркетинга компании. Руководством организации вам поставлена задача провести аудит сайта компании и подготовить на имя непосредственного руководителя краткий отчет по данной теме.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Содержание задания: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Используя доступ в Интернет проанализировать официальный сайт исследуемой организации. На основе данных статистической отчетности, документов, находящихся в открытом доступе, официального сайта компании, а также интернет-ресурсов, позволяющих провести технический аудит сайта проведите проверку: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4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скорости загрузки сайта, дайте возможные рекомендации по оптимизации загрузки;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4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наличия частичных и полных копий сайта (дубликаты);</w:t>
            </w:r>
          </w:p>
          <w:p w:rsidR="002B22D2" w:rsidRPr="003A3A87" w:rsidRDefault="002B22D2" w:rsidP="00FC7FDD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ind w:left="4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настройки ЧПУ (человеко-понятные URL), корректность верстки и HTML-кода на наличие ошибок</w:t>
            </w:r>
          </w:p>
          <w:p w:rsidR="002B22D2" w:rsidRPr="00FC7FDD" w:rsidRDefault="002B22D2" w:rsidP="00FC7FDD">
            <w:pPr>
              <w:widowControl w:val="0"/>
              <w:numPr>
                <w:ilvl w:val="0"/>
                <w:numId w:val="11"/>
              </w:numPr>
              <w:tabs>
                <w:tab w:val="left" w:pos="103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внесите предложения по оптимизации</w:t>
            </w:r>
          </w:p>
        </w:tc>
      </w:tr>
      <w:tr w:rsidR="002B22D2" w:rsidRPr="003A3A87" w:rsidTr="00881139">
        <w:trPr>
          <w:jc w:val="center"/>
        </w:trPr>
        <w:tc>
          <w:tcPr>
            <w:tcW w:w="1993" w:type="dxa"/>
          </w:tcPr>
          <w:p w:rsidR="002B22D2" w:rsidRPr="00441ED5" w:rsidRDefault="002B22D2" w:rsidP="00FC7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1ED5">
              <w:rPr>
                <w:rFonts w:ascii="Times New Roman" w:hAnsi="Times New Roman"/>
                <w:color w:val="000000"/>
              </w:rPr>
              <w:t>Кейс-задача 3</w:t>
            </w:r>
          </w:p>
        </w:tc>
        <w:tc>
          <w:tcPr>
            <w:tcW w:w="7419" w:type="dxa"/>
          </w:tcPr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</w:rPr>
              <w:t>Кейс-задача № 3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Описание ситуации: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Вы работаете в должности интернет-маркетолога отдела маркетинга компании. Руководством организации вам поставлена задача провести аудит сайта компании и подготовить на имя непосредственного руководителя краткий отчет по данной теме.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Содержание задания: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Используя доступ в Интернет проанализировать официальный сайт исследуемой организации. На основе данных статистической отчетности, документов, находящихся в открытом доступе, официального сайта компании, а также интернет-ресурсов, позволяющих провести технический аудит сайта проведите проверку: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корректности заголовков 1 уровня (Н1);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использования тегов заголовков в элементах дизайна, дайте рекомендации;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сайта на битые ссылки, сделать скрины при обнаружении, обработку ошибки 404;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наличия внешних ссылок</w:t>
            </w:r>
          </w:p>
          <w:p w:rsidR="002B22D2" w:rsidRPr="00FC7FDD" w:rsidRDefault="002B22D2" w:rsidP="00FC7F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внесите предложения по оптимизации</w:t>
            </w:r>
          </w:p>
        </w:tc>
      </w:tr>
      <w:tr w:rsidR="002B22D2" w:rsidRPr="003A3A87" w:rsidTr="00881139">
        <w:trPr>
          <w:jc w:val="center"/>
        </w:trPr>
        <w:tc>
          <w:tcPr>
            <w:tcW w:w="1993" w:type="dxa"/>
          </w:tcPr>
          <w:p w:rsidR="002B22D2" w:rsidRPr="00441ED5" w:rsidRDefault="002B22D2" w:rsidP="00FC7F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441ED5">
              <w:rPr>
                <w:rFonts w:ascii="Times New Roman" w:hAnsi="Times New Roman"/>
                <w:color w:val="000000"/>
              </w:rPr>
              <w:t>Кейс-задача 4</w:t>
            </w:r>
          </w:p>
        </w:tc>
        <w:tc>
          <w:tcPr>
            <w:tcW w:w="7419" w:type="dxa"/>
          </w:tcPr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</w:rPr>
              <w:t>Кейс-задача № 4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Описание ситуации: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Вы работаете в должности интернет-маркетолога отдела маркетинга компании. Руководством организации вам поставлена задача провести аудит сайта компании и подготовить на имя непосредственного руководителя краткий отчет по данной теме.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Содержание задания: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Используя доступ в Интернет проанализировать официальный сайт исследуемой организации. На основе данных статистической отчетности, документов, находящихся в открытом доступе, официального сайта компании, а также интернет-ресурсов, позволяющих провести технический аудит сайта оцените: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наполнение сайта;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наличие дублирования заголовков и мета-тегов;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наличие компании в Яндекс Справочнике и Google Мой бизнес;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юзабилити с применением навигации типа «хлебные крошки»;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наличие атрибутов изображений на сайте</w:t>
            </w:r>
          </w:p>
          <w:p w:rsidR="002B22D2" w:rsidRPr="00FC7FDD" w:rsidRDefault="002B22D2" w:rsidP="00FC7FDD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внесите предложения по оптимизации</w:t>
            </w:r>
          </w:p>
        </w:tc>
      </w:tr>
      <w:tr w:rsidR="002B22D2" w:rsidRPr="003A3A87" w:rsidTr="00881139">
        <w:trPr>
          <w:jc w:val="center"/>
        </w:trPr>
        <w:tc>
          <w:tcPr>
            <w:tcW w:w="1993" w:type="dxa"/>
          </w:tcPr>
          <w:p w:rsidR="002B22D2" w:rsidRPr="00441ED5" w:rsidRDefault="002B22D2" w:rsidP="00FC7F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41ED5">
              <w:rPr>
                <w:rFonts w:ascii="Times New Roman" w:hAnsi="Times New Roman"/>
                <w:color w:val="000000"/>
                <w:shd w:val="clear" w:color="auto" w:fill="FFFFFF"/>
              </w:rPr>
              <w:t>Кейс-задача 5</w:t>
            </w:r>
          </w:p>
        </w:tc>
        <w:tc>
          <w:tcPr>
            <w:tcW w:w="7419" w:type="dxa"/>
          </w:tcPr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</w:rPr>
              <w:t>Кейс-задача № 5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Описание ситуации: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Вы работаете в должности интернет-маркетолога отдела маркетинга компании. Руководством организации вам поставлена задача провести аудит сайта компании и подготовить на имя непосредственного руководителя краткий отчет по данной теме.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4"/>
                <w:szCs w:val="24"/>
              </w:rPr>
            </w:pPr>
            <w:r w:rsidRPr="003A3A87">
              <w:rPr>
                <w:rFonts w:ascii="Times New Roman" w:hAnsi="Times New Roman"/>
                <w:i/>
                <w:sz w:val="24"/>
                <w:szCs w:val="24"/>
              </w:rPr>
              <w:t>Содержание задания:</w:t>
            </w:r>
          </w:p>
          <w:p w:rsidR="002B22D2" w:rsidRPr="003A3A87" w:rsidRDefault="002B22D2" w:rsidP="00FC7F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Используя доступ в Интернет проанализировать официальный сайт исследуемой организации. На основе данных статистической отчетности, документов, находящихся в открытом доступе, официального сайта компании, а также интернет-ресурсов, позволяющих провести технический аудит сайта проведите проверку: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наличия мобильной версии сайта;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файла favicon.ico;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использования сессии в адресе страниц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использования микроразметки;</w:t>
            </w:r>
          </w:p>
          <w:p w:rsidR="002B22D2" w:rsidRPr="003A3A87" w:rsidRDefault="002B22D2" w:rsidP="00FC7FD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5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sz w:val="24"/>
                <w:szCs w:val="24"/>
              </w:rPr>
              <w:t>ошибок по Яндекс Метрике и Вебмастеру;</w:t>
            </w:r>
          </w:p>
          <w:p w:rsidR="002B22D2" w:rsidRPr="00FC7FDD" w:rsidRDefault="002B22D2" w:rsidP="00FC7FDD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A87">
              <w:rPr>
                <w:rFonts w:ascii="Times New Roman" w:hAnsi="Times New Roman"/>
                <w:bCs/>
                <w:sz w:val="24"/>
                <w:szCs w:val="24"/>
              </w:rPr>
              <w:t>внесите предложения по оптимизации</w:t>
            </w:r>
            <w:r w:rsidRPr="003A3A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B22D2" w:rsidRDefault="002B22D2" w:rsidP="00D52700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C60E1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Обучающийся индивидуальное задание получил</w:t>
      </w: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C60E1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________________       ___________________________</w:t>
      </w: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C60E1">
        <w:rPr>
          <w:rFonts w:ascii="Times New Roman" w:hAnsi="Times New Roman"/>
          <w:bCs/>
          <w:iCs/>
          <w:color w:val="000000"/>
          <w:spacing w:val="-4"/>
          <w:sz w:val="24"/>
          <w:szCs w:val="24"/>
          <w:lang w:eastAsia="ru-RU"/>
        </w:rPr>
        <w:t xml:space="preserve">              (ФИО)</w:t>
      </w:r>
      <w:r w:rsidRPr="004C60E1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                                                               (Подпись)</w:t>
      </w: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C60E1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20__г.</w:t>
      </w:r>
    </w:p>
    <w:p w:rsidR="002B22D2" w:rsidRPr="004C60E1" w:rsidRDefault="002B22D2" w:rsidP="004C60E1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АВТОНОМНАЯ НЕКОММЕРЧЕСКАЯ ОРГАНИЗАЦИЯ 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ВЫСШЕГО ОБРАЗОВАНИЯ 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bCs/>
          <w:sz w:val="28"/>
          <w:szCs w:val="28"/>
          <w:lang w:eastAsia="ru-RU"/>
        </w:rPr>
        <w:t>«МОСКОВСКИЙ УНИВЕРСИТЕТ «СИНЕРГИЯ»</w:t>
      </w:r>
    </w:p>
    <w:p w:rsidR="002B22D2" w:rsidRPr="004C60E1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C60E1">
        <w:rPr>
          <w:rFonts w:ascii="Times New Roman" w:hAnsi="Times New Roman"/>
          <w:b/>
          <w:sz w:val="24"/>
          <w:szCs w:val="24"/>
          <w:lang w:eastAsia="ru-RU"/>
        </w:rPr>
        <w:t>Факультет Менеджмента</w: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Направление подготовки /специальность:</w:t>
      </w:r>
      <w:r w:rsidRPr="00880C5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60274">
        <w:rPr>
          <w:rFonts w:ascii="Times New Roman" w:hAnsi="Times New Roman"/>
          <w:sz w:val="24"/>
          <w:szCs w:val="24"/>
          <w:lang w:eastAsia="ru-RU"/>
        </w:rPr>
        <w:t>38.03.02 Менеджмент</w:t>
      </w:r>
    </w:p>
    <w:p w:rsidR="002B22D2" w:rsidRPr="00880C59" w:rsidRDefault="002B22D2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:rsidR="002B22D2" w:rsidRPr="002F2BF3" w:rsidRDefault="002B22D2" w:rsidP="00D52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Профиль/специализация:</w:t>
      </w:r>
      <w:r w:rsidRPr="00880C5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Маркетинг</w:t>
      </w:r>
    </w:p>
    <w:p w:rsidR="002B22D2" w:rsidRPr="00880C59" w:rsidRDefault="002B22D2" w:rsidP="00D527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880C59">
        <w:rPr>
          <w:rFonts w:ascii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B22D2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880C59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B22D2" w:rsidRPr="00880C59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ПРОИЗВОДСТВЕННОЙ ПРАКТИКЕ</w:t>
      </w:r>
    </w:p>
    <w:p w:rsidR="002B22D2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</w:p>
    <w:p w:rsidR="002B22D2" w:rsidRPr="00441ED5" w:rsidRDefault="002B22D2" w:rsidP="003E2EE7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41ED5">
        <w:rPr>
          <w:rFonts w:ascii="Times New Roman" w:hAnsi="Times New Roman"/>
          <w:b/>
          <w:sz w:val="28"/>
          <w:szCs w:val="28"/>
          <w:lang w:eastAsia="ru-RU"/>
        </w:rPr>
        <w:t>Технологическая (проектно-технологическая) практика</w:t>
      </w:r>
    </w:p>
    <w:p w:rsidR="002B22D2" w:rsidRPr="00880C59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22D2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ru-RU"/>
        </w:rPr>
      </w:pPr>
    </w:p>
    <w:p w:rsidR="002B22D2" w:rsidRPr="00D407AD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 семестр</w:t>
      </w: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noProof/>
          <w:lang w:eastAsia="ru-RU"/>
        </w:rPr>
        <w:pict>
          <v:shape id="_x0000_s1026" type="#_x0000_t75" style="position:absolute;left:0;text-align:left;margin-left:0;margin-top:-.15pt;width:156.2pt;height:338.4pt;z-index:251658240;visibility:visible">
            <v:imagedata r:id="rId8" o:title=""/>
          </v:shape>
        </w:pict>
      </w:r>
    </w:p>
    <w:tbl>
      <w:tblPr>
        <w:tblW w:w="5000" w:type="pct"/>
        <w:tblLook w:val="0000"/>
      </w:tblPr>
      <w:tblGrid>
        <w:gridCol w:w="2918"/>
        <w:gridCol w:w="3561"/>
        <w:gridCol w:w="451"/>
        <w:gridCol w:w="466"/>
        <w:gridCol w:w="2175"/>
      </w:tblGrid>
      <w:tr w:rsidR="002B22D2" w:rsidRPr="003A3A87" w:rsidTr="003E2EE7">
        <w:trPr>
          <w:trHeight w:val="629"/>
        </w:trPr>
        <w:tc>
          <w:tcPr>
            <w:tcW w:w="1526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862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7" w:type="pct"/>
            <w:tcBorders>
              <w:left w:val="nil"/>
              <w:bottom w:val="nil"/>
              <w:right w:val="nil"/>
            </w:tcBorders>
          </w:tcPr>
          <w:p w:rsidR="002B22D2" w:rsidRPr="00880C59" w:rsidRDefault="002B22D2" w:rsidP="002B2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31680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2B2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31680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9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2B22D2" w:rsidRPr="003A3A87" w:rsidTr="003E2EE7">
        <w:trPr>
          <w:trHeight w:val="195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/>
      </w:tblPr>
      <w:tblGrid>
        <w:gridCol w:w="3065"/>
        <w:gridCol w:w="3740"/>
        <w:gridCol w:w="477"/>
        <w:gridCol w:w="2289"/>
      </w:tblGrid>
      <w:tr w:rsidR="002B22D2" w:rsidRPr="003A3A87" w:rsidTr="005900F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:rsidR="002B22D2" w:rsidRPr="00880C59" w:rsidRDefault="002B22D2" w:rsidP="00880C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Учаева Анастасия Алексеевна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2B2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31680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2B22D2" w:rsidRPr="003A3A87" w:rsidTr="005900F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C59">
              <w:rPr>
                <w:rFonts w:ascii="Times New Roman" w:hAnsi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</w:pPr>
            <w:r w:rsidRPr="00880C59">
              <w:rPr>
                <w:rFonts w:ascii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22D2" w:rsidRPr="00880C59" w:rsidRDefault="002B22D2" w:rsidP="00E740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Москва 20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26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г.</w:t>
      </w:r>
    </w:p>
    <w:p w:rsidR="002B22D2" w:rsidRPr="00880C59" w:rsidRDefault="002B22D2" w:rsidP="00D20211">
      <w:pPr>
        <w:spacing w:after="0" w:line="240" w:lineRule="auto"/>
        <w:rPr>
          <w:rFonts w:ascii="Times New Roman" w:hAnsi="Times New Roman"/>
          <w:b/>
          <w:color w:val="000000"/>
          <w:spacing w:val="-1"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br w:type="page"/>
        <w:t>П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рактичес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кие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 кейс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ы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-задач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и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, необходимы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 для оценки знаний, умений, навыков и (или) опыта деятельности по итогам </w:t>
      </w:r>
      <w:r w:rsidRPr="00880C59">
        <w:rPr>
          <w:rFonts w:ascii="Times New Roman" w:hAnsi="Times New Roman"/>
          <w:b/>
          <w:color w:val="000000"/>
          <w:spacing w:val="-1"/>
          <w:sz w:val="24"/>
          <w:szCs w:val="24"/>
          <w:lang w:eastAsia="ru-RU"/>
        </w:rPr>
        <w:t>практики</w:t>
      </w:r>
      <w:r w:rsidRPr="00880C59">
        <w:rPr>
          <w:rFonts w:ascii="Times New Roman" w:hAnsi="Times New Roman"/>
          <w:b/>
          <w:color w:val="000000"/>
          <w:spacing w:val="-1"/>
          <w:sz w:val="24"/>
          <w:szCs w:val="24"/>
          <w:lang w:eastAsia="ru-RU"/>
        </w:rPr>
        <w:t xml:space="preserve"> </w:t>
      </w:r>
    </w:p>
    <w:p w:rsidR="002B22D2" w:rsidRPr="00880C59" w:rsidRDefault="002B22D2" w:rsidP="00880C59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4"/>
        <w:gridCol w:w="10092"/>
      </w:tblGrid>
      <w:tr w:rsidR="002B22D2" w:rsidRPr="00322AB9" w:rsidTr="007335DA">
        <w:trPr>
          <w:tblHeader/>
          <w:jc w:val="center"/>
        </w:trPr>
        <w:tc>
          <w:tcPr>
            <w:tcW w:w="2122" w:type="dxa"/>
            <w:vAlign w:val="center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vAlign w:val="center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2B22D2" w:rsidRPr="00322AB9" w:rsidTr="007335DA">
        <w:trPr>
          <w:trHeight w:val="2268"/>
          <w:jc w:val="center"/>
        </w:trPr>
        <w:tc>
          <w:tcPr>
            <w:tcW w:w="2122" w:type="dxa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</w:tcPr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Сайт ООО «Деловые Линии» представлен на рис. 1.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5765" w:dyaOrig="9000">
                <v:shape id="_x0000_i1030" type="#_x0000_t75" style="width:393.75pt;height:225pt" o:ole="">
                  <v:imagedata r:id="rId9" o:title=""/>
                </v:shape>
                <o:OLEObject Type="Embed" ProgID="Paint.Picture" ShapeID="_x0000_i1030" DrawAspect="Content" ObjectID="_1832058953" r:id="rId10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 xml:space="preserve">Рисунок 1 - </w:t>
            </w:r>
            <w:r>
              <w:rPr>
                <w:rFonts w:ascii="Times New Roman" w:hAnsi="Times New Roman"/>
                <w:sz w:val="28"/>
                <w:szCs w:val="28"/>
              </w:rPr>
              <w:t>Сайт ООО «Деловые Линии»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 xml:space="preserve">Технический аудит сайта необходим для оценки его технического состояния и выявления потенциальных проблем, которые могут влиять на его видимость в поисковых системах. Для проведения аудита используются различные критерии, такие как количество страниц в индексе поисковых систем, дата регистрации домена, наличие файла robots.txt, наличие Sitemap.xml и проверка наличия сквозной ссылки на главную страницу. Показатели сайта, такие как количество страниц в индексе Яндекса и Google, могут указывать на его </w:t>
            </w:r>
            <w:r>
              <w:rPr>
                <w:rFonts w:ascii="Times New Roman" w:hAnsi="Times New Roman"/>
                <w:sz w:val="28"/>
                <w:szCs w:val="28"/>
              </w:rPr>
              <w:t>видимость в поисковых системах.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5060" w:dyaOrig="8550">
                <v:shape id="_x0000_i1031" type="#_x0000_t75" style="width:436.5pt;height:248.25pt" o:ole="">
                  <v:imagedata r:id="rId11" o:title=""/>
                </v:shape>
                <o:OLEObject Type="Embed" ProgID="Paint.Picture" ShapeID="_x0000_i1031" DrawAspect="Content" ObjectID="_1832058954" r:id="rId12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 – Технический аудит сайта ООО «Деловые Линии»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4295" w:dyaOrig="5550">
                <v:shape id="_x0000_i1032" type="#_x0000_t75" style="width:464.25pt;height:177.75pt" o:ole="">
                  <v:imagedata r:id="rId13" o:title=""/>
                </v:shape>
                <o:OLEObject Type="Embed" ProgID="Paint.Picture" ShapeID="_x0000_i1032" DrawAspect="Content" ObjectID="_1832058955" r:id="rId14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3 – Технический аудит сайта ООО «Деловые Линии»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Если сайт имеет большое количество страниц в индексе, это может свидетельствовать о том, что он хорошо оптимизирован и регулярно обновляется. Однако, если количество страниц в индексе меньше ожидаемого, это может указывать на проблемы с индексированием или недостаточную оптимизацию сайта. Дата регистрации домена также может быть важным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фактором в техническом аудите.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Если сайт зарегистрирован уже давно, это может свидетельствовать о его надежности и авторитетности в глазах поисковых систем. С другой стороны, если домен был зарегистрирован недавно, это может вызвать подозрения у поисковых систем и повлиять на его ранжирование. Одним из важных элементов технического аудита является проверка файла robots.txt. Этот файл позволяет веб-мастерам контролировать доступ поисковых роботов к определенным разделам сайта. Проверка robots.txt позволяет убедиться, что он настроен правильно и не блокирует доступ поисковым роботам к важным разделам сайта. Если файл robots.txt настроен неправильно, это может привести к неправильному индексированию страниц или блокировке доступа поисковым системам к сайту вообще. Важным фактором является наличие файла Sitemap.xml. Этот файл содержит информацию о структуре сайта и его страницах, что позволяет поисковым системам быстрее и эффективнее индексировать сайт. Если сайт не имеет файла Sitemap.xml, это может затруднить индексацию и ранжирование его страниц.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56EED">
              <w:rPr>
                <w:rFonts w:ascii="Times New Roman" w:hAnsi="Times New Roman"/>
                <w:sz w:val="28"/>
                <w:szCs w:val="28"/>
              </w:rPr>
              <w:t>ользователям и поисковым системам переходить на главную страницу сайта и легко навигировать по сайту. Если сквозная ссылка на главную страницу отсутствует или плохо видима, пользователи и поисковые системы могут испытывать сложности в навигации по сайту. Таким образом, проведение технического аудита сайта позволяет выявить различные проблемы, которые могут влиять на его видимость и эффективность в поисковых системах. Оценка показателей сайта, проверка файла robots.txt, наличие Sitemap.xml и проверка наличия сквозной ссылки на главную страницу являются важными критериями в этом процессе.</w:t>
            </w:r>
          </w:p>
        </w:tc>
      </w:tr>
      <w:tr w:rsidR="002B22D2" w:rsidRPr="00322AB9" w:rsidTr="007335DA">
        <w:trPr>
          <w:trHeight w:val="2268"/>
          <w:jc w:val="center"/>
        </w:trPr>
        <w:tc>
          <w:tcPr>
            <w:tcW w:w="2122" w:type="dxa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</w:tcPr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Технический аудит сайта включает в себя проверку нескольких основных аспектов, таких как скорость загрузки сайта, наличие дубликатов контента и настройки человеко-понятных URL (ЧПУ), а также корректность верстки и HTML-кода на наличие ошибок. Скорость загрузки сайта является одним из самых важных факторов для удовлетворения пользователей и поисковых систем. Долгая загрузка сайта может оттолкнуть посетителей и ухудшить рейтинг сайта в поисковых системах. Поэтому важно провести проверку скорости загрузки и дать рекомендации по оптимизации данного параметра. Для проверки скорости загрузки сайта можно использовать инструменты, такие как PageSpeed I</w:t>
            </w:r>
            <w:r>
              <w:rPr>
                <w:rFonts w:ascii="Times New Roman" w:hAnsi="Times New Roman"/>
                <w:sz w:val="28"/>
                <w:szCs w:val="28"/>
              </w:rPr>
              <w:t>nsights от Google или GTmetrix.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</w:pPr>
            <w:r>
              <w:object w:dxaOrig="14775" w:dyaOrig="2430">
                <v:shape id="_x0000_i1033" type="#_x0000_t75" style="width:465.75pt;height:76.5pt" o:ole="">
                  <v:imagedata r:id="rId15" o:title=""/>
                </v:shape>
                <o:OLEObject Type="Embed" ProgID="Paint.Picture" ShapeID="_x0000_i1033" DrawAspect="Content" ObjectID="_1832058956" r:id="rId16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 – Технический аудит сайта ООО «Деловые Линии»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Эти инструменты покажут, как долго сайт загружается и какие именно компоненты сайта занимают больше всего времени загрузки. Рекомендации по оптимизации могут включать следующие меры: - Оптимизация изображений: уменьшение размера изображений без потери качества или использование формата WebP для сжатия изображений; - Минификация CSS и JavaScript: удаление неиспользуемых стилей и скриптов, сокращение кода для уменьшения размера файлов; - Кеширование: использование кешей для временного хранения ресурсов сайта на компьютерах посетителей или на сервере, чтобы ускорить повторные запросы; - Сжатие данных: использование сжатия Gzip для уменьшения размера передаваемых данных; - Оптимизация сервера: улучшение настроек сервера и хостинга для обеспечения быстрой загрузки страниц. Важным моментом в техническом аудите сайта является проверка наличия дубликатов контента.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Дубликаты контента имеют негативное влияние на рейтинг сайта в поисковых системах, поскольку они затрудняют определение кже важно проверить настройки человеко-понятных URL (ЧПУ). ЧПУ представляют собой URL-адреса, которые читаемы и понятны для людей, а также содержат ключевые слова, связанные с содержимым страницы. Правильная настройка ЧПУ помогает улучшить SEO-оптимизацию сайта и делает ссылки более доступными для поисковых систем. Рекомендуется проверить ЧПУ на наличие корректных правил и оптимизировать их при необходимости. Корректность верстки и HTML-кода также являются важными аспектами технического аудита сайта. Ошибки в верстке или коде могут привести к неправильному отображению страниц сайта или негативно повлиять на индексацию страниц поисковыми системами. Для проверки верстки и HTML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56EED">
              <w:rPr>
                <w:rFonts w:ascii="Times New Roman" w:hAnsi="Times New Roman"/>
                <w:sz w:val="28"/>
                <w:szCs w:val="28"/>
              </w:rPr>
              <w:t xml:space="preserve">кода можно использовать инструменты, такие как W3C Markup Validator или </w:t>
            </w:r>
            <w:r>
              <w:rPr>
                <w:rFonts w:ascii="Times New Roman" w:hAnsi="Times New Roman"/>
                <w:sz w:val="28"/>
                <w:szCs w:val="28"/>
              </w:rPr>
              <w:t>Google Search Console.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6EED">
              <w:rPr>
                <w:rFonts w:ascii="Times New Roman" w:hAnsi="Times New Roman"/>
                <w:sz w:val="28"/>
                <w:szCs w:val="28"/>
              </w:rPr>
              <w:t>Если обнаружены ошибки, рекомендуется исправить их для улучшения качества и производительности сайта. В итоге, технический аудит сайта проводится для определения возможных проблем, связанных со скоростью загрузки, дубликатами контента, настройкой ЧПУ и корректностью верстки и HTML-кода. Рекомендации по оптимизации включают меры по улучшению скорости, удалению дубликатов, настройке ЧПУ и исправлению ошибок в верстке и коде. Цель технического аудита - улучшение пользовательского опыта, повышение рейтинга сайта в поисковых системах и обеспечение его эффективной работы.</w:t>
            </w:r>
          </w:p>
        </w:tc>
      </w:tr>
      <w:tr w:rsidR="002B22D2" w:rsidRPr="00322AB9" w:rsidTr="007335DA">
        <w:trPr>
          <w:trHeight w:val="2268"/>
          <w:jc w:val="center"/>
        </w:trPr>
        <w:tc>
          <w:tcPr>
            <w:tcW w:w="2122" w:type="dxa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</w:tcPr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По заголовкам поисковые системы определяют, насколько совпадает тема вашей страницы с запросами, которые вводят пользователи. А значит SEO продвижение сайта напрямую зависит от их релевантности. Заголовки бывают разных уровней от h1 до h6.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Основной заголовок h1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Главный заголовок продающей страницы — это h1 (не путать с Title), в нем отражена основная идея текста. Он должен начинаться с точного вхождения ключевой фразы, по которой вам нужно продвигать материал. Кроме того, не используйте одинаковые title и тег h1. Они должны содержать общий смысл, ключевые слова, но при этом незначительно отличаться. 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4910" w:dyaOrig="5055">
                <v:shape id="_x0000_i1034" type="#_x0000_t75" style="width:462pt;height:156.75pt" o:ole="">
                  <v:imagedata r:id="rId17" o:title=""/>
                </v:shape>
                <o:OLEObject Type="Embed" ProgID="Paint.Picture" ShapeID="_x0000_i1034" DrawAspect="Content" ObjectID="_1832058957" r:id="rId18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 – Технический аудит сайта ООО «Деловые Линии»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h2 - h6 — это второстепенные заголовки, цифра в которых указывает на их уровень. Подзаголовки важны для удобной навигации взаимодействия с текстом. В них также должны встречаться ключевые слова в естественной форме. При написании текстов чаще всего используются теги h2 и h3, реже h4 и остальные теги.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4685" w:dyaOrig="3720">
                <v:shape id="_x0000_i1035" type="#_x0000_t75" style="width:462.75pt;height:115.5pt" o:ole="">
                  <v:imagedata r:id="rId19" o:title=""/>
                </v:shape>
                <o:OLEObject Type="Embed" ProgID="Paint.Picture" ShapeID="_x0000_i1035" DrawAspect="Content" ObjectID="_1832058958" r:id="rId20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 – Технический аудит сайта ООО «Деловые Линии»</w:t>
            </w:r>
          </w:p>
        </w:tc>
      </w:tr>
      <w:tr w:rsidR="002B22D2" w:rsidRPr="00322AB9" w:rsidTr="007335DA">
        <w:trPr>
          <w:trHeight w:val="967"/>
          <w:jc w:val="center"/>
        </w:trPr>
        <w:tc>
          <w:tcPr>
            <w:tcW w:w="2122" w:type="dxa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</w:tcPr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Под термином «юзабилити» понимают некую степень удобства пользования сайтом. Причем, здесь имеется в виду любой интернет-ресурс – от посадочной страницы, до многостраничного интернет-магазина. К каждой разновидности сайта применяются свои критерии юзабилити.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object w:dxaOrig="13725" w:dyaOrig="8700">
                <v:shape id="_x0000_i1036" type="#_x0000_t75" style="width:439.5pt;height:278.25pt" o:ole="">
                  <v:imagedata r:id="rId21" o:title=""/>
                </v:shape>
                <o:OLEObject Type="Embed" ProgID="Paint.Picture" ShapeID="_x0000_i1036" DrawAspect="Content" ObjectID="_1832058959" r:id="rId22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 – Технический аудит сайта ООО «Деловые Линии»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296A">
              <w:rPr>
                <w:rFonts w:ascii="Times New Roman" w:hAnsi="Times New Roman"/>
                <w:sz w:val="28"/>
                <w:szCs w:val="28"/>
              </w:rPr>
              <w:t>В общем случае оценка ведется по следующим качественным компонентам: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296A">
              <w:rPr>
                <w:rFonts w:ascii="Times New Roman" w:hAnsi="Times New Roman"/>
                <w:sz w:val="28"/>
                <w:szCs w:val="28"/>
              </w:rPr>
              <w:t>Простота использования. Оценивается, насколько быстро новые посетители ориентируются в функционале сайта, совершая самые элементарные действия и не отвлекаясь на декоративные элементы и рекламные блоки.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296A">
              <w:rPr>
                <w:rFonts w:ascii="Times New Roman" w:hAnsi="Times New Roman"/>
                <w:sz w:val="28"/>
                <w:szCs w:val="28"/>
              </w:rPr>
              <w:t>Эффективность. Выясняется, как быстро пользователь достигает нужных ему целей на данном сайте.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296A">
              <w:rPr>
                <w:rFonts w:ascii="Times New Roman" w:hAnsi="Times New Roman"/>
                <w:sz w:val="28"/>
                <w:szCs w:val="28"/>
              </w:rPr>
              <w:t>Запоминаемость. Определяется, насколько сильно оформление сайта запоминается посетителю после его долгого отсутствия.</w:t>
            </w:r>
          </w:p>
          <w:p w:rsidR="002B22D2" w:rsidRPr="008B296A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296A">
              <w:rPr>
                <w:rFonts w:ascii="Times New Roman" w:hAnsi="Times New Roman"/>
                <w:sz w:val="28"/>
                <w:szCs w:val="28"/>
              </w:rPr>
              <w:t>Пользовательские ошибки. Оценивается, сколько ошибочных действий совершит пользователь на данном ресурсе, и насколько просто последствия этих действий устраняются.</w: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296A">
              <w:rPr>
                <w:rFonts w:ascii="Times New Roman" w:hAnsi="Times New Roman"/>
                <w:sz w:val="28"/>
                <w:szCs w:val="28"/>
              </w:rPr>
              <w:t>Удовлетворенность. Анализируется субъективное восприятие сайта посетителем. На это совокупно влияют наполнение ресурса, дизайн, удобство навигации и отображение страниц в разных браузерах.</w:t>
            </w:r>
          </w:p>
        </w:tc>
      </w:tr>
      <w:tr w:rsidR="002B22D2" w:rsidRPr="00322AB9" w:rsidTr="007335DA">
        <w:trPr>
          <w:trHeight w:val="2268"/>
          <w:jc w:val="center"/>
        </w:trPr>
        <w:tc>
          <w:tcPr>
            <w:tcW w:w="2122" w:type="dxa"/>
          </w:tcPr>
          <w:p w:rsidR="002B22D2" w:rsidRPr="00880C59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0C59">
              <w:rPr>
                <w:rFonts w:ascii="Times New Roman" w:hAnsi="Times New Roman"/>
                <w:sz w:val="24"/>
                <w:szCs w:val="24"/>
                <w:lang w:eastAsia="ru-RU"/>
              </w:rPr>
              <w:t>Кейс-задача № 5</w:t>
            </w:r>
          </w:p>
        </w:tc>
        <w:tc>
          <w:tcPr>
            <w:tcW w:w="7938" w:type="dxa"/>
          </w:tcPr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</w:pPr>
            <w:r w:rsidRPr="00833893">
              <w:rPr>
                <w:rFonts w:ascii="Times New Roman" w:hAnsi="Times New Roman"/>
                <w:sz w:val="28"/>
                <w:szCs w:val="28"/>
              </w:rPr>
              <w:t>Микроразметка — это добавление в существующий HTML-код страницы элементов языка — тегов и атрибутов, которые помогают поисковым ботам распознавать контент и показывать пользователям то, что они ищут.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</w:pPr>
            <w:r>
              <w:object w:dxaOrig="14685" w:dyaOrig="8970">
                <v:shape id="_x0000_i1037" type="#_x0000_t75" style="width:462.75pt;height:282.75pt" o:ole="">
                  <v:imagedata r:id="rId23" o:title=""/>
                </v:shape>
                <o:OLEObject Type="Embed" ProgID="Paint.Picture" ShapeID="_x0000_i1037" DrawAspect="Content" ObjectID="_1832058960" r:id="rId24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1 – Технический аудит сайта ООО «Деловые Линии»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3893">
              <w:rPr>
                <w:rFonts w:ascii="Times New Roman" w:hAnsi="Times New Roman"/>
                <w:sz w:val="28"/>
                <w:szCs w:val="28"/>
              </w:rPr>
              <w:t>С помощью микроразметки в анонс страницы или сниппет можно добавить полезную информацию для посетителей сайта: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изображения;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рейтинг;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контактные данные;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уникальное торговое предложение (УТП);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разделы сайта;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категории;</w:t>
            </w: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33893">
              <w:rPr>
                <w:rFonts w:ascii="Times New Roman" w:hAnsi="Times New Roman"/>
                <w:sz w:val="28"/>
                <w:szCs w:val="28"/>
              </w:rPr>
              <w:t>описание услуг.</w:t>
            </w:r>
          </w:p>
          <w:p w:rsidR="002B22D2" w:rsidRPr="00833893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2D2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</w:pPr>
            <w:r>
              <w:object w:dxaOrig="14415" w:dyaOrig="2685">
                <v:shape id="_x0000_i1038" type="#_x0000_t75" style="width:461.25pt;height:86.25pt" o:ole="">
                  <v:imagedata r:id="rId25" o:title=""/>
                </v:shape>
                <o:OLEObject Type="Embed" ProgID="Paint.Picture" ShapeID="_x0000_i1038" DrawAspect="Content" ObjectID="_1832058961" r:id="rId26"/>
              </w:object>
            </w:r>
          </w:p>
          <w:p w:rsidR="002B22D2" w:rsidRPr="00A56EED" w:rsidRDefault="002B22D2" w:rsidP="007335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2 – Технический аудит сайта ООО «Деловые Линии»</w:t>
            </w:r>
          </w:p>
        </w:tc>
      </w:tr>
    </w:tbl>
    <w:p w:rsidR="002B22D2" w:rsidRPr="00880C59" w:rsidRDefault="002B22D2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B22D2" w:rsidRPr="00880C59" w:rsidRDefault="002B22D2" w:rsidP="00880C59">
      <w:pPr>
        <w:keepNext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0A0"/>
      </w:tblPr>
      <w:tblGrid>
        <w:gridCol w:w="3592"/>
        <w:gridCol w:w="5668"/>
      </w:tblGrid>
      <w:tr w:rsidR="002B22D2" w:rsidRPr="003A3A87" w:rsidTr="005900F8">
        <w:trPr>
          <w:trHeight w:val="519"/>
          <w:jc w:val="center"/>
        </w:trPr>
        <w:tc>
          <w:tcPr>
            <w:tcW w:w="3592" w:type="dxa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Дата: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C59">
              <w:rPr>
                <w:rFonts w:ascii="Times New Roman" w:hAnsi="Times New Roman"/>
                <w:sz w:val="28"/>
                <w:szCs w:val="28"/>
              </w:rPr>
              <w:t>_________                   ______</w:t>
            </w:r>
            <w:r w:rsidRPr="00880C59">
              <w:rPr>
                <w:rFonts w:ascii="Times New Roman" w:hAnsi="Times New Roman"/>
                <w:sz w:val="28"/>
                <w:szCs w:val="28"/>
                <w:lang w:val="en-US"/>
              </w:rPr>
              <w:t>_____</w:t>
            </w:r>
            <w:r w:rsidRPr="00880C59">
              <w:rPr>
                <w:rFonts w:ascii="Times New Roman" w:hAnsi="Times New Roman"/>
                <w:sz w:val="28"/>
                <w:szCs w:val="28"/>
              </w:rPr>
              <w:t>________</w:t>
            </w:r>
          </w:p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80C59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80C5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</w:t>
            </w:r>
            <w:r w:rsidRPr="00880C5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880C5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880C5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 w:rsidRPr="00880C5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880C5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:rsidR="002B22D2" w:rsidRPr="00880C59" w:rsidRDefault="002B22D2" w:rsidP="00880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sz w:val="24"/>
          <w:szCs w:val="24"/>
          <w:lang w:eastAsia="ru-RU"/>
        </w:rPr>
        <w:br w:type="page"/>
      </w:r>
    </w:p>
    <w:tbl>
      <w:tblPr>
        <w:tblW w:w="0" w:type="auto"/>
        <w:jc w:val="right"/>
        <w:tblLook w:val="00A0"/>
      </w:tblPr>
      <w:tblGrid>
        <w:gridCol w:w="5635"/>
      </w:tblGrid>
      <w:tr w:rsidR="002B22D2" w:rsidRPr="003A3A87" w:rsidTr="005900F8">
        <w:trPr>
          <w:trHeight w:val="300"/>
          <w:jc w:val="right"/>
        </w:trPr>
        <w:tc>
          <w:tcPr>
            <w:tcW w:w="5635" w:type="dxa"/>
          </w:tcPr>
          <w:p w:rsidR="002B22D2" w:rsidRPr="00880C59" w:rsidRDefault="002B22D2" w:rsidP="00880C59">
            <w:pPr>
              <w:tabs>
                <w:tab w:val="left" w:pos="3420"/>
                <w:tab w:val="left" w:pos="9355"/>
              </w:tabs>
              <w:spacing w:after="0" w:line="240" w:lineRule="auto"/>
              <w:ind w:hanging="75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tbl>
            <w:tblPr>
              <w:tblpPr w:leftFromText="180" w:rightFromText="180" w:vertAnchor="text" w:tblpXSpec="right" w:tblpY="1"/>
              <w:tblOverlap w:val="never"/>
              <w:tblW w:w="5065" w:type="dxa"/>
              <w:tblLook w:val="01E0"/>
            </w:tblPr>
            <w:tblGrid>
              <w:gridCol w:w="5065"/>
            </w:tblGrid>
            <w:tr w:rsidR="002B22D2" w:rsidRPr="003A3A87" w:rsidTr="003A3A87">
              <w:trPr>
                <w:trHeight w:val="731"/>
              </w:trPr>
              <w:tc>
                <w:tcPr>
                  <w:tcW w:w="5065" w:type="dxa"/>
                  <w:vAlign w:val="bottom"/>
                </w:tcPr>
                <w:p w:rsidR="002B22D2" w:rsidRPr="003A3A87" w:rsidRDefault="002B22D2" w:rsidP="003A3A8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3A3A8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Декану факультета Менеджмента</w:t>
                  </w:r>
                </w:p>
                <w:p w:rsidR="002B22D2" w:rsidRPr="003A3A87" w:rsidRDefault="002B22D2" w:rsidP="003A3A8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3A3A8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Университета «Синергия»</w:t>
                  </w:r>
                </w:p>
                <w:p w:rsidR="002B22D2" w:rsidRPr="003A3A87" w:rsidRDefault="002B22D2" w:rsidP="003A3A8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i/>
                      <w:sz w:val="20"/>
                      <w:szCs w:val="20"/>
                      <w:lang w:eastAsia="ru-RU"/>
                    </w:rPr>
                  </w:pPr>
                  <w:r w:rsidRPr="003A3A8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Гузырю В.В</w:t>
                  </w:r>
                  <w:bookmarkStart w:id="0" w:name="_GoBack"/>
                  <w:bookmarkEnd w:id="0"/>
                  <w:r w:rsidRPr="003A3A8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2B22D2" w:rsidRPr="00880C59" w:rsidRDefault="002B22D2" w:rsidP="00880C59">
            <w:pPr>
              <w:spacing w:after="0" w:line="240" w:lineRule="auto"/>
              <w:ind w:hanging="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22D2" w:rsidRPr="003A3A87" w:rsidTr="005900F8">
        <w:trPr>
          <w:trHeight w:val="330"/>
          <w:jc w:val="right"/>
        </w:trPr>
        <w:tc>
          <w:tcPr>
            <w:tcW w:w="5635" w:type="dxa"/>
          </w:tcPr>
          <w:p w:rsidR="002B22D2" w:rsidRPr="00880C59" w:rsidRDefault="002B22D2" w:rsidP="00880C5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0C59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:rsidR="002B22D2" w:rsidRPr="00880C59" w:rsidRDefault="002B22D2" w:rsidP="00880C59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880C59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:rsidR="002B22D2" w:rsidRPr="00880C59" w:rsidRDefault="002B22D2" w:rsidP="00880C59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C59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:rsidR="002B22D2" w:rsidRPr="00880C59" w:rsidRDefault="002B22D2" w:rsidP="00880C59">
      <w:pPr>
        <w:spacing w:after="0" w:line="240" w:lineRule="auto"/>
        <w:ind w:firstLine="539"/>
        <w:jc w:val="right"/>
        <w:rPr>
          <w:rFonts w:ascii="Times New Roman" w:hAnsi="Times New Roman"/>
          <w:sz w:val="28"/>
          <w:szCs w:val="20"/>
          <w:lang w:eastAsia="ru-RU"/>
        </w:rPr>
      </w:pPr>
    </w:p>
    <w:p w:rsidR="002B22D2" w:rsidRPr="00880C59" w:rsidRDefault="002B22D2" w:rsidP="00880C5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80C59">
        <w:rPr>
          <w:rFonts w:ascii="Times New Roman" w:hAnsi="Times New Roman"/>
          <w:b/>
          <w:sz w:val="28"/>
          <w:szCs w:val="28"/>
        </w:rPr>
        <w:t>СПРАВКА</w:t>
      </w:r>
      <w:r w:rsidRPr="00880C59">
        <w:rPr>
          <w:rFonts w:ascii="Times New Roman" w:hAnsi="Times New Roman"/>
          <w:b/>
          <w:sz w:val="28"/>
          <w:szCs w:val="28"/>
          <w:vertAlign w:val="superscript"/>
        </w:rPr>
        <w:footnoteReference w:id="1"/>
      </w:r>
    </w:p>
    <w:p w:rsidR="002B22D2" w:rsidRPr="00880C59" w:rsidRDefault="002B22D2" w:rsidP="00880C59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2B22D2" w:rsidRPr="00880C59" w:rsidRDefault="002B22D2" w:rsidP="00880C59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 xml:space="preserve">Дана </w:t>
      </w:r>
      <w:r w:rsidRPr="00880C59">
        <w:rPr>
          <w:rFonts w:ascii="Times New Roman" w:hAnsi="Times New Roman"/>
          <w:b/>
          <w:sz w:val="24"/>
          <w:szCs w:val="24"/>
        </w:rPr>
        <w:t xml:space="preserve">__________________________________________________________ </w:t>
      </w:r>
      <w:r w:rsidRPr="00880C59">
        <w:rPr>
          <w:rFonts w:ascii="Times New Roman" w:hAnsi="Times New Roman"/>
          <w:sz w:val="24"/>
          <w:szCs w:val="24"/>
        </w:rPr>
        <w:t xml:space="preserve">в том, что </w:t>
      </w:r>
    </w:p>
    <w:p w:rsidR="002B22D2" w:rsidRPr="00880C59" w:rsidRDefault="002B22D2" w:rsidP="00880C59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4783">
        <w:rPr>
          <w:rFonts w:ascii="Times New Roman" w:hAnsi="Times New Roman"/>
          <w:sz w:val="24"/>
          <w:szCs w:val="24"/>
        </w:rPr>
        <w:t>он(а) действительно проходил(а)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EE7">
        <w:rPr>
          <w:rFonts w:ascii="Times New Roman" w:hAnsi="Times New Roman"/>
          <w:sz w:val="24"/>
          <w:szCs w:val="24"/>
        </w:rPr>
        <w:t>ПРОИЗВОДСТВЕННУЮ</w:t>
      </w: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E2EE7">
        <w:rPr>
          <w:rFonts w:ascii="Times New Roman" w:hAnsi="Times New Roman"/>
          <w:sz w:val="24"/>
          <w:szCs w:val="24"/>
        </w:rPr>
        <w:t>Технологическ</w:t>
      </w:r>
      <w:r>
        <w:rPr>
          <w:rFonts w:ascii="Times New Roman" w:hAnsi="Times New Roman"/>
          <w:sz w:val="24"/>
          <w:szCs w:val="24"/>
        </w:rPr>
        <w:t>ую</w:t>
      </w:r>
      <w:r w:rsidRPr="003E2EE7">
        <w:rPr>
          <w:rFonts w:ascii="Times New Roman" w:hAnsi="Times New Roman"/>
          <w:sz w:val="24"/>
          <w:szCs w:val="24"/>
        </w:rPr>
        <w:t xml:space="preserve"> (проектно-технологическ</w:t>
      </w:r>
      <w:r>
        <w:rPr>
          <w:rFonts w:ascii="Times New Roman" w:hAnsi="Times New Roman"/>
          <w:sz w:val="24"/>
          <w:szCs w:val="24"/>
        </w:rPr>
        <w:t>ую</w:t>
      </w:r>
      <w:r w:rsidRPr="003E2EE7">
        <w:rPr>
          <w:rFonts w:ascii="Times New Roman" w:hAnsi="Times New Roman"/>
          <w:sz w:val="24"/>
          <w:szCs w:val="24"/>
        </w:rPr>
        <w:t>) практик</w:t>
      </w:r>
      <w:r>
        <w:rPr>
          <w:rFonts w:ascii="Times New Roman" w:hAnsi="Times New Roman"/>
          <w:sz w:val="24"/>
          <w:szCs w:val="24"/>
        </w:rPr>
        <w:t>у</w:t>
      </w: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22D2" w:rsidRDefault="002B22D2" w:rsidP="00E740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51909">
        <w:rPr>
          <w:rFonts w:ascii="Times New Roman" w:hAnsi="Times New Roman"/>
          <w:sz w:val="24"/>
          <w:szCs w:val="24"/>
        </w:rPr>
        <w:t>4</w:t>
      </w:r>
      <w:r w:rsidRPr="003E2EE7">
        <w:rPr>
          <w:rFonts w:ascii="Times New Roman" w:hAnsi="Times New Roman"/>
          <w:sz w:val="24"/>
          <w:szCs w:val="24"/>
        </w:rPr>
        <w:t xml:space="preserve"> семестр</w:t>
      </w:r>
      <w:r>
        <w:rPr>
          <w:rFonts w:ascii="Times New Roman" w:hAnsi="Times New Roman"/>
          <w:sz w:val="24"/>
          <w:szCs w:val="24"/>
          <w:lang w:eastAsia="ru-RU"/>
        </w:rPr>
        <w:t>,</w:t>
      </w:r>
    </w:p>
    <w:p w:rsidR="002B22D2" w:rsidRPr="00E740B0" w:rsidRDefault="002B22D2" w:rsidP="00E740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0B0">
        <w:rPr>
          <w:rFonts w:ascii="Times New Roman" w:hAnsi="Times New Roman"/>
          <w:sz w:val="24"/>
          <w:szCs w:val="24"/>
        </w:rPr>
        <w:t>ООО"Деловые Линии"</w:t>
      </w:r>
    </w:p>
    <w:p w:rsidR="002B22D2" w:rsidRPr="00880C59" w:rsidRDefault="002B22D2" w:rsidP="00880C59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:rsidR="002B22D2" w:rsidRPr="00880C59" w:rsidRDefault="002B22D2" w:rsidP="00880C59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2B22D2" w:rsidRPr="00880C59" w:rsidRDefault="002B22D2" w:rsidP="00880C59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>с «__» _______________ 2</w:t>
      </w:r>
      <w:r>
        <w:rPr>
          <w:rFonts w:ascii="Times New Roman" w:hAnsi="Times New Roman"/>
          <w:sz w:val="24"/>
          <w:szCs w:val="24"/>
        </w:rPr>
        <w:t>02</w:t>
      </w:r>
      <w:r w:rsidRPr="00880C59">
        <w:rPr>
          <w:rFonts w:ascii="Times New Roman" w:hAnsi="Times New Roman"/>
          <w:sz w:val="24"/>
          <w:szCs w:val="24"/>
        </w:rPr>
        <w:t>__ г. по «__» _______________ 20</w:t>
      </w:r>
      <w:r>
        <w:rPr>
          <w:rFonts w:ascii="Times New Roman" w:hAnsi="Times New Roman"/>
          <w:sz w:val="24"/>
          <w:szCs w:val="24"/>
        </w:rPr>
        <w:t>2</w:t>
      </w:r>
      <w:r w:rsidRPr="00880C59">
        <w:rPr>
          <w:rFonts w:ascii="Times New Roman" w:hAnsi="Times New Roman"/>
          <w:sz w:val="24"/>
          <w:szCs w:val="24"/>
        </w:rPr>
        <w:t xml:space="preserve">__ г. </w:t>
      </w:r>
    </w:p>
    <w:p w:rsidR="002B22D2" w:rsidRPr="00880C59" w:rsidRDefault="002B22D2" w:rsidP="00880C59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 xml:space="preserve">Обучающийся(аяся) _____________________________________ успешно прошел(а) </w:t>
      </w:r>
    </w:p>
    <w:p w:rsidR="002B22D2" w:rsidRPr="00880C59" w:rsidRDefault="002B22D2" w:rsidP="00880C59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 xml:space="preserve">(фамилия, инициалы обучающегося) </w:t>
      </w:r>
    </w:p>
    <w:p w:rsidR="002B22D2" w:rsidRPr="00880C59" w:rsidRDefault="002B22D2" w:rsidP="00880C59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:rsidR="002B22D2" w:rsidRPr="00880C59" w:rsidRDefault="002B22D2" w:rsidP="00880C59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_x0000_s1027" type="#_x0000_t75" style="position:absolute;left:0;text-align:left;margin-left:-9pt;margin-top:6.2pt;width:156.2pt;height:338.4pt;z-index:251659264;visibility:visible">
            <v:imagedata r:id="rId8" o:title=""/>
          </v:shape>
        </w:pict>
      </w:r>
      <w:r w:rsidRPr="00880C59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:rsidR="002B22D2" w:rsidRPr="00880C59" w:rsidRDefault="002B22D2" w:rsidP="00880C59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2B22D2" w:rsidRPr="00880C59" w:rsidRDefault="002B22D2" w:rsidP="00880C59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2B22D2" w:rsidRPr="00880C59" w:rsidRDefault="002B22D2" w:rsidP="00880C59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853" w:type="dxa"/>
        <w:tblLook w:val="00A0"/>
      </w:tblPr>
      <w:tblGrid>
        <w:gridCol w:w="3652"/>
        <w:gridCol w:w="6201"/>
      </w:tblGrid>
      <w:tr w:rsidR="002B22D2" w:rsidRPr="003A3A87" w:rsidTr="003A3A87">
        <w:tc>
          <w:tcPr>
            <w:tcW w:w="3652" w:type="dxa"/>
          </w:tcPr>
          <w:p w:rsidR="002B22D2" w:rsidRPr="003A3A87" w:rsidRDefault="002B22D2" w:rsidP="003A3A87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A3A8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Ответственное лицо от Профильной организации</w:t>
            </w:r>
          </w:p>
          <w:p w:rsidR="002B22D2" w:rsidRPr="003A3A87" w:rsidRDefault="002B22D2" w:rsidP="003A3A8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A87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  <w:r w:rsidRPr="003A3A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A3A87">
              <w:rPr>
                <w:rFonts w:ascii="Times New Roman" w:hAnsi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6201" w:type="dxa"/>
          </w:tcPr>
          <w:p w:rsidR="002B22D2" w:rsidRPr="003A3A87" w:rsidRDefault="002B22D2" w:rsidP="003A3A8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22D2" w:rsidRPr="00272504" w:rsidRDefault="002B22D2" w:rsidP="003A3A8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 А. Учаева</w:t>
            </w:r>
            <w:r w:rsidRPr="002725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2725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pict>
                <v:shape id="Рисунок 18" o:spid="_x0000_i1039" type="#_x0000_t75" style="width:45pt;height:27pt;visibility:visible;mso-wrap-distance-left:73.8pt;mso-wrap-distance-top:132.48pt;mso-wrap-distance-right:89.28pt;mso-wrap-distance-bottom:98.04p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" o:allowoverlap="f">
                  <v:imagedata r:id="rId27" o:title=""/>
                  <o:lock v:ext="edit" aspectratio="f"/>
                </v:shape>
              </w:pict>
            </w:r>
          </w:p>
          <w:p w:rsidR="002B22D2" w:rsidRPr="00272504" w:rsidRDefault="002B22D2" w:rsidP="003A3A87">
            <w:pPr>
              <w:spacing w:after="0" w:line="240" w:lineRule="auto"/>
              <w:ind w:firstLine="720"/>
              <w:outlineLvl w:val="0"/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3A3A87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 xml:space="preserve">  (Ф.И.О.)</w:t>
            </w:r>
            <w:r w:rsidRPr="00272504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 xml:space="preserve">                                 </w:t>
            </w:r>
            <w:r w:rsidRPr="003A3A87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 xml:space="preserve">                                   </w:t>
            </w:r>
            <w:r w:rsidRPr="00272504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 xml:space="preserve">                                    </w:t>
            </w:r>
            <w:r w:rsidRPr="003A3A87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(подпись</w:t>
            </w:r>
            <w:r w:rsidRPr="00272504">
              <w:rPr>
                <w:rFonts w:ascii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)</w:t>
            </w:r>
          </w:p>
          <w:p w:rsidR="002B22D2" w:rsidRPr="00272504" w:rsidRDefault="002B22D2" w:rsidP="003A3A8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B22D2" w:rsidRPr="00880C59" w:rsidRDefault="002B22D2" w:rsidP="00880C59">
      <w:pPr>
        <w:spacing w:after="0" w:line="240" w:lineRule="auto"/>
        <w:ind w:firstLine="720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sz w:val="24"/>
          <w:szCs w:val="24"/>
        </w:rPr>
        <w:t>«___» _____________ 20__ г.</w:t>
      </w: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b/>
          <w:smallCaps/>
          <w:sz w:val="28"/>
          <w:szCs w:val="28"/>
          <w:lang w:eastAsia="ru-RU"/>
        </w:rPr>
      </w:pPr>
      <w:r w:rsidRPr="00880C59">
        <w:rPr>
          <w:b/>
          <w:smallCaps/>
        </w:rPr>
        <w:br w:type="page"/>
      </w:r>
    </w:p>
    <w:p w:rsidR="002B22D2" w:rsidRPr="00880C59" w:rsidRDefault="002B22D2" w:rsidP="00880C59">
      <w:pPr>
        <w:shd w:val="clear" w:color="auto" w:fill="FFFFFF"/>
        <w:spacing w:before="197"/>
        <w:ind w:left="43" w:hanging="43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p w:rsidR="002B22D2" w:rsidRPr="00880C59" w:rsidRDefault="002B22D2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10"/>
          <w:szCs w:val="10"/>
        </w:rPr>
      </w:pPr>
    </w:p>
    <w:p w:rsidR="002B22D2" w:rsidRPr="00880C59" w:rsidRDefault="002B22D2" w:rsidP="00880C59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880C59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_____________________________________________________________________________, 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>(Ф.И.О. обучающегося)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 xml:space="preserve">обучающий(ая)ся </w:t>
      </w:r>
      <w:r w:rsidRPr="00D2021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0C59">
        <w:rPr>
          <w:rFonts w:ascii="Times New Roman" w:hAnsi="Times New Roman"/>
          <w:sz w:val="24"/>
          <w:szCs w:val="24"/>
        </w:rPr>
        <w:t xml:space="preserve">курса </w:t>
      </w:r>
      <w:r w:rsidRPr="00E22C59">
        <w:rPr>
          <w:rFonts w:ascii="Times New Roman" w:hAnsi="Times New Roman"/>
          <w:sz w:val="24"/>
          <w:szCs w:val="24"/>
        </w:rPr>
        <w:t xml:space="preserve">заочной </w:t>
      </w:r>
      <w:r w:rsidRPr="00880C59">
        <w:rPr>
          <w:rFonts w:ascii="Times New Roman" w:hAnsi="Times New Roman"/>
          <w:sz w:val="24"/>
          <w:szCs w:val="24"/>
        </w:rPr>
        <w:t xml:space="preserve">формы обучения 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>группы ______________ по направлению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2BF3">
        <w:rPr>
          <w:rFonts w:ascii="Times New Roman" w:hAnsi="Times New Roman"/>
          <w:sz w:val="24"/>
          <w:szCs w:val="24"/>
        </w:rPr>
        <w:t>38.03.02 Менеджмент</w:t>
      </w:r>
      <w:r>
        <w:rPr>
          <w:rFonts w:ascii="Times New Roman" w:hAnsi="Times New Roman"/>
          <w:sz w:val="24"/>
          <w:szCs w:val="24"/>
        </w:rPr>
        <w:t>,</w:t>
      </w:r>
      <w:r w:rsidRPr="00880C59">
        <w:rPr>
          <w:rFonts w:ascii="Times New Roman" w:hAnsi="Times New Roman"/>
          <w:sz w:val="24"/>
          <w:szCs w:val="24"/>
        </w:rPr>
        <w:t xml:space="preserve"> </w:t>
      </w:r>
    </w:p>
    <w:p w:rsidR="002B22D2" w:rsidRPr="002F2BF3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 xml:space="preserve">профиль/ специализация </w:t>
      </w:r>
      <w:r>
        <w:rPr>
          <w:rFonts w:ascii="Times New Roman" w:hAnsi="Times New Roman"/>
          <w:sz w:val="24"/>
          <w:szCs w:val="24"/>
        </w:rPr>
        <w:t xml:space="preserve">   Маркетинг</w:t>
      </w:r>
    </w:p>
    <w:p w:rsidR="002B22D2" w:rsidRPr="003E2EE7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880C59">
        <w:rPr>
          <w:rFonts w:ascii="Times New Roman" w:hAnsi="Times New Roman"/>
          <w:sz w:val="24"/>
          <w:szCs w:val="24"/>
        </w:rPr>
        <w:t>успешно прошел(ла)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0C59">
        <w:rPr>
          <w:rFonts w:ascii="Times New Roman" w:hAnsi="Times New Roman"/>
          <w:b/>
          <w:sz w:val="24"/>
          <w:szCs w:val="24"/>
        </w:rPr>
        <w:t xml:space="preserve"> </w:t>
      </w:r>
      <w:r w:rsidRPr="003E2EE7">
        <w:rPr>
          <w:rFonts w:ascii="Times New Roman" w:hAnsi="Times New Roman"/>
          <w:lang w:eastAsia="ru-RU"/>
        </w:rPr>
        <w:t>ПРОИЗВОДСТВЕННУЮ</w:t>
      </w:r>
      <w:r>
        <w:rPr>
          <w:rFonts w:ascii="Times New Roman" w:hAnsi="Times New Roman"/>
          <w:lang w:eastAsia="ru-RU"/>
        </w:rPr>
        <w:t xml:space="preserve"> ПРАКТИКУ:  </w:t>
      </w:r>
      <w:r w:rsidRPr="003E2EE7">
        <w:rPr>
          <w:rFonts w:ascii="Times New Roman" w:hAnsi="Times New Roman"/>
          <w:lang w:eastAsia="ru-RU"/>
        </w:rPr>
        <w:t>Технологическ</w:t>
      </w:r>
      <w:r>
        <w:rPr>
          <w:rFonts w:ascii="Times New Roman" w:hAnsi="Times New Roman"/>
          <w:lang w:eastAsia="ru-RU"/>
        </w:rPr>
        <w:t>ую</w:t>
      </w:r>
      <w:r w:rsidRPr="003E2EE7">
        <w:rPr>
          <w:rFonts w:ascii="Times New Roman" w:hAnsi="Times New Roman"/>
          <w:lang w:eastAsia="ru-RU"/>
        </w:rPr>
        <w:t xml:space="preserve"> (проектно-технологическ</w:t>
      </w:r>
      <w:r>
        <w:rPr>
          <w:rFonts w:ascii="Times New Roman" w:hAnsi="Times New Roman"/>
          <w:lang w:eastAsia="ru-RU"/>
        </w:rPr>
        <w:t>ую</w:t>
      </w:r>
      <w:r w:rsidRPr="003E2EE7">
        <w:rPr>
          <w:rFonts w:ascii="Times New Roman" w:hAnsi="Times New Roman"/>
          <w:lang w:eastAsia="ru-RU"/>
        </w:rPr>
        <w:t>) практик</w:t>
      </w:r>
      <w:r>
        <w:rPr>
          <w:rFonts w:ascii="Times New Roman" w:hAnsi="Times New Roman"/>
          <w:lang w:eastAsia="ru-RU"/>
        </w:rPr>
        <w:t>у</w:t>
      </w:r>
    </w:p>
    <w:p w:rsidR="002B22D2" w:rsidRPr="00880C59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22D2" w:rsidRPr="00D407AD" w:rsidRDefault="002B22D2" w:rsidP="003E2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 семестр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>с «____» _________ 20_ года по «____» _________ 20_ года в Профильной организации: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B22D2" w:rsidRDefault="002B22D2" w:rsidP="00880C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0B0">
        <w:rPr>
          <w:rFonts w:ascii="Times New Roman" w:hAnsi="Times New Roman"/>
          <w:sz w:val="24"/>
          <w:szCs w:val="24"/>
        </w:rPr>
        <w:t xml:space="preserve">ООО"Деловые Линии" </w:t>
      </w:r>
    </w:p>
    <w:p w:rsidR="002B22D2" w:rsidRPr="00880C59" w:rsidRDefault="002B22D2" w:rsidP="00880C5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:rsidR="002B22D2" w:rsidRDefault="002B22D2" w:rsidP="00880C59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740B0">
        <w:rPr>
          <w:rFonts w:ascii="Times New Roman" w:hAnsi="Times New Roman"/>
          <w:sz w:val="24"/>
          <w:szCs w:val="24"/>
        </w:rPr>
        <w:t xml:space="preserve">196210, город Санкт-Петербург, Стартовая ул., д. 8 литер а, офис 132 </w:t>
      </w:r>
    </w:p>
    <w:p w:rsidR="002B22D2" w:rsidRPr="00880C59" w:rsidRDefault="002B22D2" w:rsidP="00880C59">
      <w:pPr>
        <w:shd w:val="clear" w:color="auto" w:fill="FFFFFF"/>
        <w:tabs>
          <w:tab w:val="left" w:leader="underscore" w:pos="5342"/>
        </w:tabs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880C59">
        <w:rPr>
          <w:rFonts w:ascii="Times New Roman" w:hAnsi="Times New Roman"/>
          <w:i/>
          <w:sz w:val="20"/>
          <w:szCs w:val="20"/>
        </w:rPr>
        <w:t>(юридический адрес)</w:t>
      </w:r>
    </w:p>
    <w:p w:rsidR="002B22D2" w:rsidRPr="00880C59" w:rsidRDefault="002B22D2" w:rsidP="005900F8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1985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u w:val="single"/>
          <w:lang/>
        </w:rPr>
        <w:t>Заключение-анализ результатов освоения программы практики:</w:t>
      </w:r>
    </w:p>
    <w:p w:rsidR="002B22D2" w:rsidRPr="00880C59" w:rsidRDefault="002B22D2" w:rsidP="00880C59">
      <w:pPr>
        <w:widowControl w:val="0"/>
        <w:shd w:val="clear" w:color="auto" w:fill="FFFFFF"/>
        <w:tabs>
          <w:tab w:val="left" w:pos="1134"/>
          <w:tab w:val="left" w:leader="underscore" w:pos="5342"/>
        </w:tabs>
        <w:autoSpaceDN w:val="0"/>
        <w:spacing w:after="0" w:line="240" w:lineRule="auto"/>
        <w:ind w:left="709" w:firstLine="708"/>
        <w:jc w:val="both"/>
        <w:rPr>
          <w:rFonts w:ascii="Times New Roman" w:hAnsi="Times New Roman"/>
          <w:b/>
          <w:sz w:val="24"/>
          <w:szCs w:val="24"/>
          <w:lang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выполнено;</w:t>
      </w:r>
    </w:p>
    <w:p w:rsidR="002B22D2" w:rsidRPr="00880C59" w:rsidRDefault="002B22D2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выполнено не в полном объеме;</w:t>
      </w:r>
    </w:p>
    <w:p w:rsidR="002B22D2" w:rsidRPr="00880C59" w:rsidRDefault="002B22D2" w:rsidP="00880C59">
      <w:pPr>
        <w:widowControl w:val="0"/>
        <w:numPr>
          <w:ilvl w:val="0"/>
          <w:numId w:val="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 выполнено;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Обучающийся:</w:t>
      </w:r>
    </w:p>
    <w:p w:rsidR="002B22D2" w:rsidRPr="00880C59" w:rsidRDefault="002B22D2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2B22D2" w:rsidRPr="00880C59" w:rsidRDefault="002B22D2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:rsidR="002B22D2" w:rsidRPr="00880C59" w:rsidRDefault="002B22D2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2B22D2" w:rsidRPr="00880C59" w:rsidRDefault="002B22D2" w:rsidP="00880C59">
      <w:pPr>
        <w:widowControl w:val="0"/>
        <w:numPr>
          <w:ilvl w:val="0"/>
          <w:numId w:val="4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решены в полном объеме;</w:t>
      </w:r>
    </w:p>
    <w:p w:rsidR="002B22D2" w:rsidRPr="00880C59" w:rsidRDefault="002B22D2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:rsidR="002B22D2" w:rsidRPr="00880C59" w:rsidRDefault="002B22D2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2B22D2" w:rsidRPr="00880C59" w:rsidRDefault="002B22D2" w:rsidP="00880C59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 решены;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соответствует;</w:t>
      </w:r>
    </w:p>
    <w:p w:rsidR="002B22D2" w:rsidRPr="00880C59" w:rsidRDefault="002B22D2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в основном соответствует;</w:t>
      </w:r>
    </w:p>
    <w:p w:rsidR="002B22D2" w:rsidRPr="00880C59" w:rsidRDefault="002B22D2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частично соответствует;</w:t>
      </w:r>
    </w:p>
    <w:p w:rsidR="002B22D2" w:rsidRPr="00880C59" w:rsidRDefault="002B22D2" w:rsidP="00880C59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 соответствует;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дает аргументированные ответы на вопросы;</w:t>
      </w:r>
    </w:p>
    <w:p w:rsidR="002B22D2" w:rsidRPr="00880C59" w:rsidRDefault="002B22D2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дает ответы на вопросы по существу;</w:t>
      </w:r>
    </w:p>
    <w:p w:rsidR="002B22D2" w:rsidRPr="00880C59" w:rsidRDefault="002B22D2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дает ответы на вопросы не по существу;</w:t>
      </w:r>
    </w:p>
    <w:p w:rsidR="002B22D2" w:rsidRPr="00880C59" w:rsidRDefault="002B22D2" w:rsidP="00880C59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не может ответить на вопросы;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sym w:font="Symbol" w:char="F0D6"/>
      </w:r>
      <w:r w:rsidRPr="00880C59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:rsidR="002B22D2" w:rsidRPr="00880C59" w:rsidRDefault="002B22D2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:rsidR="002B22D2" w:rsidRPr="00880C59" w:rsidRDefault="002B22D2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2B22D2" w:rsidRPr="00880C59" w:rsidRDefault="002B22D2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2B22D2" w:rsidRPr="00880C59" w:rsidRDefault="002B22D2" w:rsidP="00880C59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880C59">
        <w:rPr>
          <w:rFonts w:ascii="Times New Roman" w:hAnsi="Times New Roman"/>
          <w:sz w:val="20"/>
          <w:szCs w:val="20"/>
          <w:lang w:eastAsia="ru-RU"/>
        </w:rPr>
        <w:t>отчет о прохождении практики оформлен неверно;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/>
        </w:rPr>
      </w:pPr>
      <w:r w:rsidRPr="00880C59">
        <w:rPr>
          <w:rFonts w:ascii="Times New Roman" w:hAnsi="Times New Roman"/>
          <w:b/>
          <w:sz w:val="24"/>
          <w:szCs w:val="24"/>
          <w:lang/>
        </w:rPr>
        <w:t xml:space="preserve">Аттестуемый продемонстрировал владение следующими </w:t>
      </w:r>
      <w:r>
        <w:rPr>
          <w:rFonts w:ascii="Times New Roman" w:hAnsi="Times New Roman"/>
          <w:b/>
          <w:sz w:val="24"/>
          <w:szCs w:val="24"/>
          <w:lang/>
        </w:rPr>
        <w:t>общепрофессиональными и</w:t>
      </w:r>
      <w:r w:rsidRPr="00880C59">
        <w:rPr>
          <w:rFonts w:ascii="Times New Roman" w:hAnsi="Times New Roman"/>
          <w:b/>
          <w:sz w:val="24"/>
          <w:szCs w:val="24"/>
          <w:lang/>
        </w:rPr>
        <w:t xml:space="preserve"> профессиональными компетенциями:</w:t>
      </w:r>
    </w:p>
    <w:p w:rsidR="002B22D2" w:rsidRPr="00880C59" w:rsidRDefault="002B22D2" w:rsidP="00880C59">
      <w:pPr>
        <w:widowControl w:val="0"/>
        <w:tabs>
          <w:tab w:val="left" w:pos="-7797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A0"/>
      </w:tblPr>
      <w:tblGrid>
        <w:gridCol w:w="988"/>
        <w:gridCol w:w="5278"/>
        <w:gridCol w:w="3632"/>
      </w:tblGrid>
      <w:tr w:rsidR="002B22D2" w:rsidRPr="003A3A87" w:rsidTr="00542B85">
        <w:trPr>
          <w:trHeight w:val="208"/>
          <w:tblCellSpacing w:w="20" w:type="dxa"/>
        </w:trPr>
        <w:tc>
          <w:tcPr>
            <w:tcW w:w="473" w:type="pct"/>
            <w:vAlign w:val="center"/>
          </w:tcPr>
          <w:p w:rsidR="002B22D2" w:rsidRPr="00880C59" w:rsidRDefault="002B22D2" w:rsidP="002C112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668" w:type="pct"/>
            <w:vAlign w:val="center"/>
          </w:tcPr>
          <w:p w:rsidR="002B22D2" w:rsidRPr="00880C59" w:rsidRDefault="002B22D2" w:rsidP="002C112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778" w:type="pct"/>
          </w:tcPr>
          <w:p w:rsidR="002B22D2" w:rsidRPr="00880C59" w:rsidRDefault="002B22D2" w:rsidP="002C112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2B22D2" w:rsidRPr="00880C59" w:rsidRDefault="002B22D2" w:rsidP="002C112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 xml:space="preserve">(нужное отметить </w:t>
            </w:r>
            <w:r w:rsidRPr="00880C59">
              <w:rPr>
                <w:rFonts w:ascii="Times New Roman" w:hAnsi="Times New Roman"/>
                <w:b/>
                <w:sz w:val="20"/>
                <w:szCs w:val="20"/>
              </w:rPr>
              <w:sym w:font="Symbol" w:char="F0D6"/>
            </w: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)*</w:t>
            </w:r>
          </w:p>
        </w:tc>
      </w:tr>
      <w:tr w:rsidR="002B22D2" w:rsidRPr="003A3A87" w:rsidTr="002C1120">
        <w:trPr>
          <w:trHeight w:val="217"/>
          <w:tblCellSpacing w:w="20" w:type="dxa"/>
        </w:trPr>
        <w:tc>
          <w:tcPr>
            <w:tcW w:w="4960" w:type="pct"/>
            <w:gridSpan w:val="3"/>
            <w:vAlign w:val="center"/>
          </w:tcPr>
          <w:p w:rsidR="002B22D2" w:rsidRPr="00880C59" w:rsidRDefault="002B22D2" w:rsidP="002C1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Общеп</w:t>
            </w: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рофессиональные компетенции</w:t>
            </w:r>
          </w:p>
        </w:tc>
      </w:tr>
      <w:tr w:rsidR="002B22D2" w:rsidRPr="003A3A87" w:rsidTr="00542B85">
        <w:trPr>
          <w:trHeight w:val="217"/>
          <w:tblCellSpacing w:w="20" w:type="dxa"/>
        </w:trPr>
        <w:tc>
          <w:tcPr>
            <w:tcW w:w="473" w:type="pct"/>
            <w:vAlign w:val="center"/>
          </w:tcPr>
          <w:p w:rsidR="002B22D2" w:rsidRPr="00825BBB" w:rsidRDefault="002B22D2" w:rsidP="002C1120">
            <w:pPr>
              <w:keepNext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6" w:type="pct"/>
            <w:gridSpan w:val="2"/>
            <w:vAlign w:val="center"/>
          </w:tcPr>
          <w:p w:rsidR="002B22D2" w:rsidRPr="00880C59" w:rsidRDefault="002B22D2" w:rsidP="002C1120">
            <w:pPr>
              <w:widowControl w:val="0"/>
              <w:autoSpaceDE w:val="0"/>
              <w:autoSpaceDN w:val="0"/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</w:t>
            </w: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2B22D2" w:rsidRPr="003A3A87" w:rsidTr="00542B85">
        <w:trPr>
          <w:trHeight w:val="217"/>
          <w:tblCellSpacing w:w="20" w:type="dxa"/>
        </w:trPr>
        <w:tc>
          <w:tcPr>
            <w:tcW w:w="473" w:type="pct"/>
            <w:vAlign w:val="center"/>
          </w:tcPr>
          <w:p w:rsidR="002B22D2" w:rsidRPr="00825BBB" w:rsidRDefault="002B22D2" w:rsidP="00542B85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5BBB">
              <w:rPr>
                <w:rFonts w:ascii="Times New Roman" w:hAnsi="Times New Roman"/>
              </w:rPr>
              <w:t>ПК-1</w:t>
            </w:r>
          </w:p>
        </w:tc>
        <w:tc>
          <w:tcPr>
            <w:tcW w:w="2668" w:type="pct"/>
            <w:vAlign w:val="center"/>
          </w:tcPr>
          <w:p w:rsidR="002B22D2" w:rsidRPr="00825BBB" w:rsidRDefault="002B22D2" w:rsidP="00542B85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15FB">
              <w:rPr>
                <w:rFonts w:ascii="Times New Roman" w:hAnsi="Times New Roman"/>
                <w:color w:val="000000"/>
              </w:rPr>
              <w:t xml:space="preserve">Способен реализовывать  проекты </w:t>
            </w:r>
            <w:r>
              <w:rPr>
                <w:rFonts w:ascii="Times New Roman" w:hAnsi="Times New Roman"/>
                <w:color w:val="000000"/>
              </w:rPr>
              <w:t>с применением финансовых</w:t>
            </w:r>
            <w:r w:rsidRPr="003615FB">
              <w:rPr>
                <w:rFonts w:ascii="Times New Roman" w:hAnsi="Times New Roman"/>
                <w:color w:val="000000"/>
              </w:rPr>
              <w:t xml:space="preserve"> методов, моделей и механизмов организации и планирования производства</w:t>
            </w:r>
          </w:p>
        </w:tc>
        <w:tc>
          <w:tcPr>
            <w:tcW w:w="1778" w:type="pct"/>
            <w:vAlign w:val="center"/>
          </w:tcPr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высокий</w:t>
            </w:r>
          </w:p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средний</w:t>
            </w:r>
          </w:p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низкий</w:t>
            </w:r>
          </w:p>
        </w:tc>
      </w:tr>
      <w:tr w:rsidR="002B22D2" w:rsidRPr="003A3A87" w:rsidTr="00542B85">
        <w:trPr>
          <w:trHeight w:val="217"/>
          <w:tblCellSpacing w:w="20" w:type="dxa"/>
        </w:trPr>
        <w:tc>
          <w:tcPr>
            <w:tcW w:w="473" w:type="pct"/>
            <w:vAlign w:val="center"/>
          </w:tcPr>
          <w:p w:rsidR="002B22D2" w:rsidRPr="00825BBB" w:rsidRDefault="002B22D2" w:rsidP="00542B85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5BBB">
              <w:rPr>
                <w:rFonts w:ascii="Times New Roman" w:hAnsi="Times New Roman"/>
              </w:rPr>
              <w:t>ПК-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68" w:type="pct"/>
            <w:vAlign w:val="center"/>
          </w:tcPr>
          <w:p w:rsidR="002B22D2" w:rsidRPr="00825BBB" w:rsidRDefault="002B22D2" w:rsidP="00542B85">
            <w:pPr>
              <w:keepNext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15FB">
              <w:rPr>
                <w:rFonts w:ascii="Times New Roman" w:hAnsi="Times New Roman"/>
                <w:color w:val="000000"/>
              </w:rPr>
              <w:t xml:space="preserve">Способен осуществлять руководство </w:t>
            </w:r>
            <w:r>
              <w:rPr>
                <w:rFonts w:ascii="Times New Roman" w:hAnsi="Times New Roman"/>
                <w:color w:val="000000"/>
              </w:rPr>
              <w:t xml:space="preserve">финансами </w:t>
            </w:r>
            <w:r w:rsidRPr="003615FB">
              <w:rPr>
                <w:rFonts w:ascii="Times New Roman" w:hAnsi="Times New Roman"/>
                <w:color w:val="000000"/>
              </w:rPr>
              <w:t>организации с использованием современных информационных технологий</w:t>
            </w:r>
          </w:p>
        </w:tc>
        <w:tc>
          <w:tcPr>
            <w:tcW w:w="1778" w:type="pct"/>
            <w:vAlign w:val="center"/>
          </w:tcPr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высокий</w:t>
            </w:r>
          </w:p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средний</w:t>
            </w:r>
          </w:p>
          <w:p w:rsidR="002B22D2" w:rsidRPr="00880C59" w:rsidRDefault="002B22D2" w:rsidP="00542B8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80C59">
              <w:rPr>
                <w:rFonts w:ascii="Times New Roman" w:hAnsi="Times New Roman"/>
                <w:sz w:val="18"/>
                <w:szCs w:val="18"/>
              </w:rPr>
              <w:t>низкий</w:t>
            </w:r>
          </w:p>
        </w:tc>
      </w:tr>
    </w:tbl>
    <w:p w:rsidR="002B22D2" w:rsidRDefault="002B22D2" w:rsidP="00880C59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i/>
          <w:sz w:val="20"/>
          <w:szCs w:val="20"/>
        </w:rPr>
      </w:pPr>
      <w:r w:rsidRPr="001D6E6C">
        <w:rPr>
          <w:rFonts w:ascii="Times New Roman" w:hAnsi="Times New Roman"/>
          <w:i/>
          <w:sz w:val="20"/>
          <w:szCs w:val="20"/>
        </w:rPr>
        <w:t>Примечание:</w:t>
      </w:r>
    </w:p>
    <w:p w:rsidR="002B22D2" w:rsidRPr="001D6E6C" w:rsidRDefault="002B22D2" w:rsidP="00880C59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i/>
          <w:sz w:val="20"/>
          <w:szCs w:val="20"/>
          <w:lang w:eastAsia="ru-RU"/>
        </w:rPr>
      </w:pPr>
    </w:p>
    <w:p w:rsidR="002B22D2" w:rsidRPr="00880C59" w:rsidRDefault="002B22D2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0"/>
          <w:szCs w:val="20"/>
          <w:lang/>
        </w:rPr>
      </w:pPr>
      <w:r w:rsidRPr="00880C59">
        <w:rPr>
          <w:rFonts w:ascii="Times New Roman" w:hAnsi="Times New Roman"/>
          <w:sz w:val="20"/>
          <w:szCs w:val="20"/>
          <w:lang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2B22D2" w:rsidRPr="00880C59" w:rsidRDefault="002B22D2" w:rsidP="005900F8">
      <w:pPr>
        <w:keepNext/>
        <w:keepLines/>
        <w:numPr>
          <w:ilvl w:val="0"/>
          <w:numId w:val="1"/>
        </w:numPr>
        <w:shd w:val="clear" w:color="auto" w:fill="FFFFFF"/>
        <w:tabs>
          <w:tab w:val="left" w:pos="-7797"/>
          <w:tab w:val="left" w:pos="1134"/>
        </w:tabs>
        <w:autoSpaceDN w:val="0"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0"/>
          <w:szCs w:val="20"/>
          <w:lang/>
        </w:rPr>
      </w:pPr>
      <w:r w:rsidRPr="00880C59">
        <w:rPr>
          <w:rFonts w:ascii="Times New Roman" w:hAnsi="Times New Roman"/>
          <w:sz w:val="20"/>
          <w:szCs w:val="20"/>
          <w:lang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2B22D2" w:rsidRDefault="002B22D2" w:rsidP="005900F8">
      <w:pPr>
        <w:widowControl w:val="0"/>
        <w:numPr>
          <w:ilvl w:val="0"/>
          <w:numId w:val="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0"/>
          <w:szCs w:val="20"/>
          <w:lang/>
        </w:rPr>
      </w:pPr>
      <w:r w:rsidRPr="00880C59">
        <w:rPr>
          <w:rFonts w:ascii="Times New Roman" w:hAnsi="Times New Roman"/>
          <w:sz w:val="20"/>
          <w:szCs w:val="20"/>
          <w:lang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2B22D2" w:rsidRPr="00880C59" w:rsidRDefault="002B22D2" w:rsidP="00825BBB">
      <w:pPr>
        <w:rPr>
          <w:rFonts w:ascii="Times New Roman" w:hAnsi="Times New Roman"/>
          <w:sz w:val="20"/>
          <w:szCs w:val="20"/>
          <w:lang/>
        </w:rPr>
      </w:pPr>
    </w:p>
    <w:p w:rsidR="002B22D2" w:rsidRPr="00880C59" w:rsidRDefault="002B22D2" w:rsidP="00880C59">
      <w:pPr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0C59">
        <w:rPr>
          <w:rFonts w:ascii="Times New Roman" w:hAnsi="Times New Roman"/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2B22D2" w:rsidRPr="00880C59" w:rsidRDefault="002B22D2" w:rsidP="00880C5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A0"/>
      </w:tblPr>
      <w:tblGrid>
        <w:gridCol w:w="6106"/>
        <w:gridCol w:w="1653"/>
        <w:gridCol w:w="1922"/>
      </w:tblGrid>
      <w:tr w:rsidR="002B22D2" w:rsidRPr="003A3A87" w:rsidTr="005900F8">
        <w:trPr>
          <w:tblCellSpacing w:w="20" w:type="dxa"/>
          <w:jc w:val="center"/>
        </w:trPr>
        <w:tc>
          <w:tcPr>
            <w:tcW w:w="3140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vAlign w:val="center"/>
          </w:tcPr>
          <w:p w:rsidR="002B22D2" w:rsidRPr="00880C59" w:rsidRDefault="002B22D2" w:rsidP="00880C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:rsidR="002B22D2" w:rsidRPr="00880C59" w:rsidRDefault="002B22D2" w:rsidP="00880C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vAlign w:val="center"/>
          </w:tcPr>
          <w:p w:rsidR="002B22D2" w:rsidRPr="00880C59" w:rsidRDefault="002B22D2" w:rsidP="00880C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2B22D2" w:rsidRPr="00880C59" w:rsidRDefault="002B22D2" w:rsidP="00880C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0C59">
              <w:rPr>
                <w:rFonts w:ascii="Times New Roman" w:hAnsi="Times New Roman"/>
                <w:b/>
                <w:sz w:val="20"/>
                <w:szCs w:val="20"/>
              </w:rPr>
              <w:t>(в баллах)</w:t>
            </w:r>
          </w:p>
        </w:tc>
      </w:tr>
      <w:tr w:rsidR="002B22D2" w:rsidRPr="003A3A87" w:rsidTr="005900F8">
        <w:trPr>
          <w:trHeight w:val="395"/>
          <w:tblCellSpacing w:w="20" w:type="dxa"/>
          <w:jc w:val="center"/>
        </w:trPr>
        <w:tc>
          <w:tcPr>
            <w:tcW w:w="3140" w:type="pct"/>
            <w:vAlign w:val="center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B22D2" w:rsidRPr="003A3A87" w:rsidTr="005900F8">
        <w:trPr>
          <w:tblCellSpacing w:w="20" w:type="dxa"/>
          <w:jc w:val="center"/>
        </w:trPr>
        <w:tc>
          <w:tcPr>
            <w:tcW w:w="3140" w:type="pct"/>
            <w:vAlign w:val="center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B22D2" w:rsidRPr="003A3A87" w:rsidTr="005900F8">
        <w:trPr>
          <w:tblCellSpacing w:w="20" w:type="dxa"/>
          <w:jc w:val="center"/>
        </w:trPr>
        <w:tc>
          <w:tcPr>
            <w:tcW w:w="3140" w:type="pct"/>
            <w:vAlign w:val="center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977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B22D2" w:rsidRPr="003A3A87" w:rsidTr="005900F8">
        <w:trPr>
          <w:trHeight w:val="553"/>
          <w:tblCellSpacing w:w="20" w:type="dxa"/>
          <w:jc w:val="center"/>
        </w:trPr>
        <w:tc>
          <w:tcPr>
            <w:tcW w:w="3140" w:type="pct"/>
            <w:vAlign w:val="center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880C59">
              <w:rPr>
                <w:rFonts w:ascii="Times New Roman" w:hAnsi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80C59"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977" w:type="pct"/>
          </w:tcPr>
          <w:p w:rsidR="002B22D2" w:rsidRPr="00880C59" w:rsidRDefault="002B22D2" w:rsidP="00880C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2B22D2" w:rsidRPr="00880C59" w:rsidRDefault="002B22D2" w:rsidP="00D202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880C59">
        <w:rPr>
          <w:rFonts w:ascii="Times New Roman" w:hAnsi="Times New Roman"/>
          <w:sz w:val="24"/>
          <w:szCs w:val="24"/>
        </w:rPr>
        <w:t>Замечания руководителя практики от Университета:</w:t>
      </w:r>
    </w:p>
    <w:p w:rsidR="002B22D2" w:rsidRPr="00880C59" w:rsidRDefault="002B22D2" w:rsidP="00880C59">
      <w:pPr>
        <w:spacing w:before="240" w:line="360" w:lineRule="auto"/>
        <w:rPr>
          <w:rFonts w:ascii="Times New Roman" w:hAnsi="Times New Roman"/>
          <w:sz w:val="24"/>
          <w:szCs w:val="24"/>
        </w:rPr>
      </w:pPr>
      <w:r w:rsidRPr="00880C5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22D2" w:rsidRPr="00880C59" w:rsidRDefault="002B22D2" w:rsidP="00880C5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Отчет по </w:t>
      </w:r>
      <w:r w:rsidRPr="00825BBB">
        <w:rPr>
          <w:rFonts w:ascii="Times New Roman" w:hAnsi="Times New Roman"/>
          <w:sz w:val="24"/>
          <w:szCs w:val="24"/>
          <w:lang w:eastAsia="ru-RU"/>
        </w:rPr>
        <w:t>учебной практике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проектно-технологической</w:t>
      </w:r>
      <w:r w:rsidRPr="00825B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0C59">
        <w:rPr>
          <w:rFonts w:ascii="Times New Roman" w:hAnsi="Times New Roman"/>
          <w:b/>
          <w:bCs/>
          <w:color w:val="000000"/>
          <w:spacing w:val="-4"/>
          <w:sz w:val="24"/>
          <w:szCs w:val="24"/>
          <w:lang w:eastAsia="ru-RU"/>
        </w:rPr>
        <w:t xml:space="preserve">соответствует </w:t>
      </w: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 w:rsidRPr="00880C59">
        <w:rPr>
          <w:rFonts w:ascii="Times New Roman" w:hAnsi="Times New Roman"/>
          <w:b/>
          <w:bCs/>
          <w:color w:val="000000"/>
          <w:spacing w:val="-4"/>
          <w:sz w:val="24"/>
          <w:szCs w:val="24"/>
          <w:lang w:eastAsia="ru-RU"/>
        </w:rPr>
        <w:t>рекомендуется к защите с оценкой «___________________________»</w:t>
      </w: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.</w:t>
      </w:r>
    </w:p>
    <w:p w:rsidR="002B22D2" w:rsidRPr="00880C59" w:rsidRDefault="002B22D2" w:rsidP="00880C59">
      <w:pPr>
        <w:spacing w:after="0" w:line="240" w:lineRule="auto"/>
        <w:jc w:val="both"/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2B22D2" w:rsidRPr="00880C59" w:rsidRDefault="002B22D2" w:rsidP="00880C59">
      <w:pPr>
        <w:spacing w:after="0" w:line="240" w:lineRule="auto"/>
        <w:jc w:val="both"/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2B22D2" w:rsidRDefault="002B22D2" w:rsidP="00880C59">
      <w:pPr>
        <w:spacing w:after="0" w:line="240" w:lineRule="auto"/>
        <w:jc w:val="both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</w:t>
      </w:r>
    </w:p>
    <w:p w:rsidR="002B22D2" w:rsidRPr="00880C59" w:rsidRDefault="002B22D2" w:rsidP="00880C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от Университета</w:t>
      </w:r>
      <w:r w:rsidRPr="00880C59"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                              </w:t>
      </w:r>
      <w:r w:rsidRPr="00880C59">
        <w:rPr>
          <w:rFonts w:ascii="Times New Roman" w:hAnsi="Times New Roman"/>
          <w:sz w:val="24"/>
          <w:szCs w:val="24"/>
          <w:lang w:eastAsia="ru-RU"/>
        </w:rPr>
        <w:t>____________________       _______________________</w:t>
      </w: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 w:rsidRPr="00880C59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(подпись)                         </w:t>
      </w:r>
      <w:r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880C59">
        <w:rPr>
          <w:rFonts w:ascii="Times New Roman" w:hAnsi="Times New Roman"/>
          <w:sz w:val="16"/>
          <w:szCs w:val="16"/>
          <w:lang w:eastAsia="ru-RU"/>
        </w:rPr>
        <w:t xml:space="preserve">                                   (ФИО)</w:t>
      </w: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80C59">
        <w:rPr>
          <w:rFonts w:ascii="Times New Roman" w:hAnsi="Times New Roman"/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:rsidR="002B22D2" w:rsidRPr="00880C59" w:rsidRDefault="002B22D2" w:rsidP="00880C59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sectPr w:rsidR="002B22D2" w:rsidRPr="00880C59" w:rsidSect="00C443C3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2D2" w:rsidRDefault="002B22D2" w:rsidP="00880C59">
      <w:pPr>
        <w:spacing w:after="0" w:line="240" w:lineRule="auto"/>
      </w:pPr>
      <w:r>
        <w:separator/>
      </w:r>
    </w:p>
  </w:endnote>
  <w:endnote w:type="continuationSeparator" w:id="0">
    <w:p w:rsidR="002B22D2" w:rsidRDefault="002B22D2" w:rsidP="0088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2B22D2" w:rsidRDefault="002B22D2">
    <w:pPr>
      <w:pStyle w:val="BodyText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2D2" w:rsidRDefault="002B22D2" w:rsidP="00880C59">
      <w:pPr>
        <w:spacing w:after="0" w:line="240" w:lineRule="auto"/>
      </w:pPr>
      <w:r>
        <w:separator/>
      </w:r>
    </w:p>
  </w:footnote>
  <w:footnote w:type="continuationSeparator" w:id="0">
    <w:p w:rsidR="002B22D2" w:rsidRDefault="002B22D2" w:rsidP="00880C59">
      <w:pPr>
        <w:spacing w:after="0" w:line="240" w:lineRule="auto"/>
      </w:pPr>
      <w:r>
        <w:continuationSeparator/>
      </w:r>
    </w:p>
  </w:footnote>
  <w:footnote w:id="1">
    <w:p w:rsidR="002B22D2" w:rsidRDefault="002B22D2" w:rsidP="00880C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/>
        </w:rP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 w:rsidP="004C60E1">
    <w:pPr>
      <w:pStyle w:val="Header"/>
      <w:ind w:hanging="284"/>
    </w:pPr>
    <w:r w:rsidRPr="003C1914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8" o:spid="_x0000_i1027" type="#_x0000_t75" style="width:132.75pt;height:26.25pt;visibility:visible">
          <v:imagedata r:id="rId1" o:title=""/>
        </v:shape>
      </w:pict>
    </w:r>
    <w:r w:rsidRPr="003C1914">
      <w:rPr>
        <w:noProof/>
        <w:lang w:eastAsia="ru-RU"/>
      </w:rPr>
      <w:pict>
        <v:shape id="Рисунок 9" o:spid="_x0000_i1028" type="#_x0000_t75" style="width:338.25pt;height:.75pt;visibility:visible">
          <v:imagedata r:id="rId2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D2" w:rsidRDefault="002B22D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40C76"/>
    <w:multiLevelType w:val="hybridMultilevel"/>
    <w:tmpl w:val="6A12A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654DA"/>
    <w:multiLevelType w:val="multilevel"/>
    <w:tmpl w:val="5B66F33A"/>
    <w:lvl w:ilvl="0">
      <w:start w:val="2"/>
      <w:numFmt w:val="decimal"/>
      <w:lvlText w:val="%1"/>
      <w:lvlJc w:val="left"/>
      <w:pPr>
        <w:ind w:left="538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3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"/>
      <w:lvlJc w:val="left"/>
      <w:pPr>
        <w:ind w:left="1186" w:hanging="360"/>
      </w:pPr>
      <w:rPr>
        <w:rFonts w:ascii="Symbol" w:eastAsia="Times New Roman" w:hAnsi="Symbol" w:hint="default"/>
        <w:w w:val="100"/>
        <w:sz w:val="24"/>
      </w:rPr>
    </w:lvl>
    <w:lvl w:ilvl="3">
      <w:numFmt w:val="bullet"/>
      <w:lvlText w:val=""/>
      <w:lvlJc w:val="left"/>
      <w:pPr>
        <w:ind w:left="1546" w:hanging="360"/>
      </w:pPr>
      <w:rPr>
        <w:rFonts w:ascii="Symbol" w:eastAsia="Times New Roman" w:hAnsi="Symbol" w:hint="default"/>
        <w:w w:val="100"/>
        <w:sz w:val="24"/>
      </w:rPr>
    </w:lvl>
    <w:lvl w:ilvl="4">
      <w:numFmt w:val="bullet"/>
      <w:lvlText w:val="•"/>
      <w:lvlJc w:val="left"/>
      <w:pPr>
        <w:ind w:left="2798" w:hanging="360"/>
      </w:pPr>
      <w:rPr>
        <w:rFonts w:hint="default"/>
      </w:rPr>
    </w:lvl>
    <w:lvl w:ilvl="5">
      <w:numFmt w:val="bullet"/>
      <w:lvlText w:val="•"/>
      <w:lvlJc w:val="left"/>
      <w:pPr>
        <w:ind w:left="4056" w:hanging="360"/>
      </w:pPr>
      <w:rPr>
        <w:rFonts w:hint="default"/>
      </w:rPr>
    </w:lvl>
    <w:lvl w:ilvl="6">
      <w:numFmt w:val="bullet"/>
      <w:lvlText w:val="•"/>
      <w:lvlJc w:val="left"/>
      <w:pPr>
        <w:ind w:left="5314" w:hanging="360"/>
      </w:pPr>
      <w:rPr>
        <w:rFonts w:hint="default"/>
      </w:rPr>
    </w:lvl>
    <w:lvl w:ilvl="7">
      <w:numFmt w:val="bullet"/>
      <w:lvlText w:val="•"/>
      <w:lvlJc w:val="left"/>
      <w:pPr>
        <w:ind w:left="6572" w:hanging="360"/>
      </w:pPr>
      <w:rPr>
        <w:rFonts w:hint="default"/>
      </w:rPr>
    </w:lvl>
    <w:lvl w:ilvl="8"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4">
    <w:nsid w:val="225F5EED"/>
    <w:multiLevelType w:val="hybridMultilevel"/>
    <w:tmpl w:val="D624C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65C03"/>
    <w:multiLevelType w:val="hybridMultilevel"/>
    <w:tmpl w:val="4B1A81C6"/>
    <w:lvl w:ilvl="0" w:tplc="8C762D40">
      <w:start w:val="1"/>
      <w:numFmt w:val="bullet"/>
      <w:lvlText w:val="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6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404B30"/>
    <w:multiLevelType w:val="hybridMultilevel"/>
    <w:tmpl w:val="8D768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05404C"/>
    <w:multiLevelType w:val="hybridMultilevel"/>
    <w:tmpl w:val="B4FCBD6C"/>
    <w:lvl w:ilvl="0" w:tplc="93CEF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D678FD"/>
    <w:multiLevelType w:val="hybridMultilevel"/>
    <w:tmpl w:val="94FAA03E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>
    <w:nsid w:val="4FBD4413"/>
    <w:multiLevelType w:val="hybridMultilevel"/>
    <w:tmpl w:val="99B2D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C26A5F"/>
    <w:multiLevelType w:val="hybridMultilevel"/>
    <w:tmpl w:val="0B4222D2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05E132A"/>
    <w:multiLevelType w:val="hybridMultilevel"/>
    <w:tmpl w:val="DF625AA6"/>
    <w:lvl w:ilvl="0" w:tplc="8C762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F610A6"/>
    <w:multiLevelType w:val="hybridMultilevel"/>
    <w:tmpl w:val="B75AA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8"/>
  </w:num>
  <w:num w:numId="5">
    <w:abstractNumId w:val="2"/>
  </w:num>
  <w:num w:numId="6">
    <w:abstractNumId w:val="9"/>
  </w:num>
  <w:num w:numId="7">
    <w:abstractNumId w:val="10"/>
  </w:num>
  <w:num w:numId="8">
    <w:abstractNumId w:val="13"/>
  </w:num>
  <w:num w:numId="9">
    <w:abstractNumId w:val="16"/>
  </w:num>
  <w:num w:numId="10">
    <w:abstractNumId w:val="8"/>
  </w:num>
  <w:num w:numId="11">
    <w:abstractNumId w:val="5"/>
  </w:num>
  <w:num w:numId="12">
    <w:abstractNumId w:val="14"/>
  </w:num>
  <w:num w:numId="13">
    <w:abstractNumId w:val="17"/>
  </w:num>
  <w:num w:numId="14">
    <w:abstractNumId w:val="3"/>
  </w:num>
  <w:num w:numId="15">
    <w:abstractNumId w:val="7"/>
  </w:num>
  <w:num w:numId="16">
    <w:abstractNumId w:val="11"/>
  </w:num>
  <w:num w:numId="17">
    <w:abstractNumId w:val="1"/>
  </w:num>
  <w:num w:numId="18">
    <w:abstractNumId w:val="12"/>
  </w:num>
  <w:num w:numId="19">
    <w:abstractNumId w:val="19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C59"/>
    <w:rsid w:val="000F6484"/>
    <w:rsid w:val="001309C0"/>
    <w:rsid w:val="00172690"/>
    <w:rsid w:val="001A32C1"/>
    <w:rsid w:val="001B6A2D"/>
    <w:rsid w:val="001D6E6C"/>
    <w:rsid w:val="00272504"/>
    <w:rsid w:val="00274783"/>
    <w:rsid w:val="002A79A2"/>
    <w:rsid w:val="002B2211"/>
    <w:rsid w:val="002B22D2"/>
    <w:rsid w:val="002C1120"/>
    <w:rsid w:val="002F2BF3"/>
    <w:rsid w:val="003144E4"/>
    <w:rsid w:val="00322AB9"/>
    <w:rsid w:val="00350A3F"/>
    <w:rsid w:val="003615FB"/>
    <w:rsid w:val="00363B0F"/>
    <w:rsid w:val="00382A8F"/>
    <w:rsid w:val="003A3A87"/>
    <w:rsid w:val="003B14F0"/>
    <w:rsid w:val="003C1914"/>
    <w:rsid w:val="003C2A6F"/>
    <w:rsid w:val="003C35BC"/>
    <w:rsid w:val="003E2EE7"/>
    <w:rsid w:val="00420906"/>
    <w:rsid w:val="00441ED5"/>
    <w:rsid w:val="00446361"/>
    <w:rsid w:val="00451909"/>
    <w:rsid w:val="00497DD5"/>
    <w:rsid w:val="004C60E1"/>
    <w:rsid w:val="004F32C3"/>
    <w:rsid w:val="004F7D2E"/>
    <w:rsid w:val="00542B85"/>
    <w:rsid w:val="00544825"/>
    <w:rsid w:val="00574263"/>
    <w:rsid w:val="005900F8"/>
    <w:rsid w:val="00667DB7"/>
    <w:rsid w:val="00684002"/>
    <w:rsid w:val="00691CB5"/>
    <w:rsid w:val="006E576B"/>
    <w:rsid w:val="006F54B2"/>
    <w:rsid w:val="007335DA"/>
    <w:rsid w:val="00736087"/>
    <w:rsid w:val="00825BBB"/>
    <w:rsid w:val="00833893"/>
    <w:rsid w:val="00860274"/>
    <w:rsid w:val="00880C59"/>
    <w:rsid w:val="00881139"/>
    <w:rsid w:val="008B296A"/>
    <w:rsid w:val="008C3E0E"/>
    <w:rsid w:val="008D4B15"/>
    <w:rsid w:val="009046C5"/>
    <w:rsid w:val="009B3899"/>
    <w:rsid w:val="009C4075"/>
    <w:rsid w:val="00A56EED"/>
    <w:rsid w:val="00A81C76"/>
    <w:rsid w:val="00A92973"/>
    <w:rsid w:val="00AD7F4A"/>
    <w:rsid w:val="00B202A5"/>
    <w:rsid w:val="00B20E84"/>
    <w:rsid w:val="00B9533A"/>
    <w:rsid w:val="00BE6C77"/>
    <w:rsid w:val="00C443C3"/>
    <w:rsid w:val="00C76464"/>
    <w:rsid w:val="00CA7BD8"/>
    <w:rsid w:val="00CF1F8D"/>
    <w:rsid w:val="00D20211"/>
    <w:rsid w:val="00D407AD"/>
    <w:rsid w:val="00D52700"/>
    <w:rsid w:val="00DA6C16"/>
    <w:rsid w:val="00E22C59"/>
    <w:rsid w:val="00E40320"/>
    <w:rsid w:val="00E6297C"/>
    <w:rsid w:val="00E67D5F"/>
    <w:rsid w:val="00E740B0"/>
    <w:rsid w:val="00EB4D38"/>
    <w:rsid w:val="00EE6B77"/>
    <w:rsid w:val="00FC7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E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72690"/>
    <w:pPr>
      <w:widowControl w:val="0"/>
      <w:autoSpaceDE w:val="0"/>
      <w:autoSpaceDN w:val="0"/>
      <w:spacing w:after="0" w:line="240" w:lineRule="auto"/>
      <w:ind w:left="538" w:hanging="421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2690"/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880C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80C5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0C59"/>
    <w:rPr>
      <w:rFonts w:cs="Times New Roman"/>
    </w:rPr>
  </w:style>
  <w:style w:type="table" w:styleId="TableGrid">
    <w:name w:val="Table Grid"/>
    <w:basedOn w:val="TableNormal"/>
    <w:uiPriority w:val="99"/>
    <w:rsid w:val="00880C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Normal"/>
    <w:link w:val="FootnoteTextChar"/>
    <w:uiPriority w:val="99"/>
    <w:rsid w:val="00880C5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Текст сноски Знак1 Знак Char,Текст сноски Знак Знак Знак Char,Table_Footnote_last Char,Текст сноски-FN Char,Oaeno niinee-FN Char,Oaeno niinee Ciae Char,Текст сноски Знак Знак Char,Текст сноски Знак Знак Знак Знак Знак Знак Char"/>
    <w:basedOn w:val="DefaultParagraphFont"/>
    <w:link w:val="FootnoteText"/>
    <w:uiPriority w:val="99"/>
    <w:locked/>
    <w:rsid w:val="00880C59"/>
    <w:rPr>
      <w:rFonts w:ascii="Times New Roman" w:hAnsi="Times New Roman" w:cs="Times New Roman"/>
      <w:sz w:val="20"/>
      <w:szCs w:val="20"/>
      <w:lang/>
    </w:rPr>
  </w:style>
  <w:style w:type="character" w:styleId="FootnoteReference">
    <w:name w:val="footnote reference"/>
    <w:basedOn w:val="DefaultParagraphFont"/>
    <w:uiPriority w:val="99"/>
    <w:rsid w:val="00880C59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363B0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63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63B0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63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63B0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63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3B0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D52700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D52700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A929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ParagraphChar">
    <w:name w:val="List Paragraph Char"/>
    <w:link w:val="ListParagraph"/>
    <w:uiPriority w:val="99"/>
    <w:locked/>
    <w:rsid w:val="00544825"/>
  </w:style>
  <w:style w:type="paragraph" w:styleId="Header">
    <w:name w:val="header"/>
    <w:basedOn w:val="Normal"/>
    <w:link w:val="HeaderChar"/>
    <w:uiPriority w:val="99"/>
    <w:rsid w:val="004C6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60E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8.bin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136</TotalTime>
  <Pages>18</Pages>
  <Words>3250</Words>
  <Characters>18531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Петровна</dc:creator>
  <cp:keywords/>
  <dc:description/>
  <cp:lastModifiedBy>user</cp:lastModifiedBy>
  <cp:revision>45</cp:revision>
  <cp:lastPrinted>2021-02-17T12:08:00Z</cp:lastPrinted>
  <dcterms:created xsi:type="dcterms:W3CDTF">2021-01-29T14:28:00Z</dcterms:created>
  <dcterms:modified xsi:type="dcterms:W3CDTF">2026-02-08T08:29:00Z</dcterms:modified>
</cp:coreProperties>
</file>